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5A88" w14:textId="77777777" w:rsidR="00701BE3" w:rsidRPr="002107B6" w:rsidRDefault="00701BE3" w:rsidP="00701BE3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5E9FF6D6" w14:textId="77777777" w:rsidR="00701BE3" w:rsidRPr="002107B6" w:rsidRDefault="00701BE3" w:rsidP="00701BE3">
      <w:pPr>
        <w:shd w:val="clear" w:color="auto" w:fill="FFFFFF"/>
        <w:tabs>
          <w:tab w:val="left" w:pos="180"/>
        </w:tabs>
        <w:spacing w:after="225" w:line="240" w:lineRule="auto"/>
        <w:ind w:left="720"/>
        <w:rPr>
          <w:rFonts w:ascii="Arial" w:eastAsia="Times New Roman" w:hAnsi="Arial" w:cs="Arial"/>
          <w:b/>
          <w:bCs/>
          <w:color w:val="000000"/>
          <w:szCs w:val="20"/>
        </w:rPr>
      </w:pPr>
      <w:r w:rsidRPr="00D227FD">
        <w:rPr>
          <w:rFonts w:ascii="Arial" w:eastAsia="Times New Roman" w:hAnsi="Arial" w:cs="Arial"/>
          <w:b/>
          <w:bCs/>
          <w:color w:val="000000"/>
          <w:szCs w:val="20"/>
        </w:rPr>
        <w:t>Instructions</w:t>
      </w:r>
    </w:p>
    <w:p w14:paraId="125413C4" w14:textId="77777777" w:rsidR="00714277" w:rsidRPr="004E550C" w:rsidRDefault="00714277" w:rsidP="00714277">
      <w:pPr>
        <w:pStyle w:val="ListParagraph"/>
        <w:numPr>
          <w:ilvl w:val="0"/>
          <w:numId w:val="6"/>
        </w:numPr>
        <w:shd w:val="clear" w:color="auto" w:fill="FFFFFF"/>
        <w:tabs>
          <w:tab w:val="left" w:pos="180"/>
        </w:tabs>
        <w:spacing w:after="0" w:line="360" w:lineRule="auto"/>
        <w:jc w:val="both"/>
        <w:rPr>
          <w:rStyle w:val="ui-provider"/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E550C">
        <w:rPr>
          <w:rStyle w:val="ui-provider"/>
          <w:rFonts w:ascii="Arial" w:hAnsi="Arial" w:cs="Arial"/>
          <w:sz w:val="20"/>
          <w:szCs w:val="20"/>
        </w:rPr>
        <w:t xml:space="preserve">Please fill in this form and send it to InVivos Customer Service Team. </w:t>
      </w:r>
    </w:p>
    <w:p w14:paraId="3E86FCFA" w14:textId="77777777" w:rsidR="00714277" w:rsidRPr="004E550C" w:rsidRDefault="00714277" w:rsidP="00714277">
      <w:pPr>
        <w:pStyle w:val="ListParagraph"/>
        <w:numPr>
          <w:ilvl w:val="0"/>
          <w:numId w:val="6"/>
        </w:numPr>
        <w:shd w:val="clear" w:color="auto" w:fill="FFFFFF"/>
        <w:tabs>
          <w:tab w:val="left" w:pos="180"/>
        </w:tabs>
        <w:spacing w:after="0" w:line="360" w:lineRule="auto"/>
        <w:jc w:val="both"/>
        <w:rPr>
          <w:rStyle w:val="ui-provider"/>
          <w:rFonts w:ascii="Arial" w:eastAsia="Times New Roman" w:hAnsi="Arial" w:cs="Arial"/>
          <w:color w:val="000000"/>
          <w:sz w:val="20"/>
          <w:szCs w:val="20"/>
        </w:rPr>
      </w:pPr>
      <w:r w:rsidRPr="004E550C">
        <w:rPr>
          <w:rStyle w:val="ui-provider"/>
          <w:rFonts w:ascii="Arial" w:hAnsi="Arial" w:cs="Arial"/>
          <w:sz w:val="20"/>
          <w:szCs w:val="20"/>
        </w:rPr>
        <w:t>To facilitate a smooth delivery process, kindly send in the request within 5-7 working days prior to the preferred delivery date.</w:t>
      </w:r>
    </w:p>
    <w:p w14:paraId="5BA3D431" w14:textId="77777777" w:rsidR="00714277" w:rsidRPr="004E550C" w:rsidRDefault="00714277" w:rsidP="00714277">
      <w:pPr>
        <w:pStyle w:val="ListParagraph"/>
        <w:numPr>
          <w:ilvl w:val="0"/>
          <w:numId w:val="6"/>
        </w:numPr>
        <w:shd w:val="clear" w:color="auto" w:fill="FFFFFF"/>
        <w:tabs>
          <w:tab w:val="left" w:pos="180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E550C">
        <w:rPr>
          <w:rFonts w:ascii="Arial" w:eastAsia="Times New Roman" w:hAnsi="Arial" w:cs="Arial"/>
          <w:color w:val="000000"/>
          <w:sz w:val="20"/>
          <w:szCs w:val="20"/>
        </w:rPr>
        <w:t>After which, a quotation will be issued within 1-2 working days.</w:t>
      </w:r>
    </w:p>
    <w:p w14:paraId="0C18B8EF" w14:textId="77777777" w:rsidR="00714277" w:rsidRDefault="00714277" w:rsidP="00357B2E">
      <w:pPr>
        <w:pStyle w:val="ListParagraph"/>
        <w:numPr>
          <w:ilvl w:val="0"/>
          <w:numId w:val="6"/>
        </w:numPr>
        <w:shd w:val="clear" w:color="auto" w:fill="FFFFFF"/>
        <w:tabs>
          <w:tab w:val="left" w:pos="180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E550C">
        <w:rPr>
          <w:rFonts w:ascii="Arial" w:eastAsia="Times New Roman" w:hAnsi="Arial" w:cs="Arial"/>
          <w:color w:val="000000"/>
          <w:sz w:val="20"/>
          <w:szCs w:val="20"/>
        </w:rPr>
        <w:t>Upon acknowledgement of the quotation with your Ref/PO number, the animals will be reserved, and the order will be processed. Delivery will not be confirmed until we received the signed quotation with the Ref. No/PO from you within 2 working days.</w:t>
      </w:r>
    </w:p>
    <w:p w14:paraId="6CEDD14A" w14:textId="50C0B626" w:rsidR="00701BE3" w:rsidRPr="00714277" w:rsidRDefault="00357B2E" w:rsidP="00DC3AA3">
      <w:pPr>
        <w:pStyle w:val="ListParagraph"/>
        <w:shd w:val="clear" w:color="auto" w:fill="FFFFFF"/>
        <w:tabs>
          <w:tab w:val="left" w:pos="180"/>
        </w:tabs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14277">
        <w:rPr>
          <w:rFonts w:ascii="Arial" w:hAnsi="Arial" w:cs="Arial"/>
          <w:color w:val="000000"/>
          <w:sz w:val="20"/>
          <w:szCs w:val="20"/>
        </w:rPr>
        <w:tab/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3826"/>
      </w:tblGrid>
      <w:tr w:rsidR="00701BE3" w:rsidRPr="00660D00" w14:paraId="2E11DDDC" w14:textId="77777777" w:rsidTr="00DC3AA3">
        <w:tc>
          <w:tcPr>
            <w:tcW w:w="5671" w:type="dxa"/>
            <w:tcBorders>
              <w:top w:val="single" w:sz="4" w:space="0" w:color="auto"/>
            </w:tcBorders>
          </w:tcPr>
          <w:p w14:paraId="7A82E776" w14:textId="6A1493D0" w:rsidR="00701BE3" w:rsidRPr="001C2E83" w:rsidRDefault="00714277" w:rsidP="00701BE3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1C2E83">
              <w:rPr>
                <w:rFonts w:ascii="Arial" w:hAnsi="Arial" w:cs="Arial"/>
                <w:sz w:val="20"/>
                <w:szCs w:val="20"/>
              </w:rPr>
              <w:t>Principal Investigator’s Name</w:t>
            </w:r>
            <w:r>
              <w:rPr>
                <w:rFonts w:ascii="Arial" w:hAnsi="Arial" w:cs="Arial"/>
                <w:sz w:val="20"/>
                <w:szCs w:val="20"/>
              </w:rPr>
              <w:t xml:space="preserve"> / Cust ID:</w:t>
            </w:r>
            <w:r w:rsidR="00830B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830BC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830BC4">
              <w:rPr>
                <w:rFonts w:ascii="Arial" w:hAnsi="Arial" w:cs="Arial"/>
                <w:sz w:val="20"/>
                <w:szCs w:val="20"/>
              </w:rPr>
            </w:r>
            <w:r w:rsidR="00830BC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14F79">
              <w:rPr>
                <w:rFonts w:ascii="Arial" w:hAnsi="Arial" w:cs="Arial"/>
                <w:sz w:val="20"/>
                <w:szCs w:val="20"/>
              </w:rPr>
              <w:t> </w:t>
            </w:r>
            <w:r w:rsidR="00114F79">
              <w:rPr>
                <w:rFonts w:ascii="Arial" w:hAnsi="Arial" w:cs="Arial"/>
                <w:sz w:val="20"/>
                <w:szCs w:val="20"/>
              </w:rPr>
              <w:t> </w:t>
            </w:r>
            <w:r w:rsidR="00114F79">
              <w:rPr>
                <w:rFonts w:ascii="Arial" w:hAnsi="Arial" w:cs="Arial"/>
                <w:sz w:val="20"/>
                <w:szCs w:val="20"/>
              </w:rPr>
              <w:t> </w:t>
            </w:r>
            <w:r w:rsidR="00114F79">
              <w:rPr>
                <w:rFonts w:ascii="Arial" w:hAnsi="Arial" w:cs="Arial"/>
                <w:sz w:val="20"/>
                <w:szCs w:val="20"/>
              </w:rPr>
              <w:t> </w:t>
            </w:r>
            <w:r w:rsidR="00114F79">
              <w:rPr>
                <w:rFonts w:ascii="Arial" w:hAnsi="Arial" w:cs="Arial"/>
                <w:sz w:val="20"/>
                <w:szCs w:val="20"/>
              </w:rPr>
              <w:t> </w:t>
            </w:r>
            <w:r w:rsidR="00830BC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826" w:type="dxa"/>
            <w:tcBorders>
              <w:top w:val="single" w:sz="4" w:space="0" w:color="auto"/>
            </w:tcBorders>
          </w:tcPr>
          <w:p w14:paraId="0AF68325" w14:textId="75CEB3A5" w:rsidR="00701BE3" w:rsidRPr="001C2E83" w:rsidRDefault="00714277" w:rsidP="00701BE3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1C2E83">
              <w:rPr>
                <w:rFonts w:ascii="Arial" w:hAnsi="Arial" w:cs="Arial"/>
                <w:sz w:val="20"/>
                <w:szCs w:val="20"/>
              </w:rPr>
              <w:t>Requestor Name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F2464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F2464D">
              <w:rPr>
                <w:rFonts w:ascii="Arial" w:hAnsi="Arial" w:cs="Arial"/>
                <w:sz w:val="20"/>
                <w:szCs w:val="20"/>
              </w:rPr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701BE3" w:rsidRPr="00660D00" w14:paraId="5DF036C2" w14:textId="77777777" w:rsidTr="00DC3AA3">
        <w:tc>
          <w:tcPr>
            <w:tcW w:w="5671" w:type="dxa"/>
          </w:tcPr>
          <w:p w14:paraId="7E791C55" w14:textId="31C0191B" w:rsidR="00701BE3" w:rsidRPr="001C2E83" w:rsidRDefault="00714277" w:rsidP="00701BE3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1C2E83">
              <w:rPr>
                <w:rFonts w:ascii="Arial" w:hAnsi="Arial" w:cs="Arial"/>
                <w:sz w:val="20"/>
                <w:szCs w:val="20"/>
              </w:rPr>
              <w:t xml:space="preserve">IACUC Protocol </w:t>
            </w:r>
            <w:r>
              <w:rPr>
                <w:rFonts w:ascii="Arial" w:hAnsi="Arial" w:cs="Arial"/>
                <w:sz w:val="20"/>
                <w:szCs w:val="20"/>
              </w:rPr>
              <w:t>No:</w:t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F2464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F2464D">
              <w:rPr>
                <w:rFonts w:ascii="Arial" w:hAnsi="Arial" w:cs="Arial"/>
                <w:sz w:val="20"/>
                <w:szCs w:val="20"/>
              </w:rPr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826" w:type="dxa"/>
          </w:tcPr>
          <w:p w14:paraId="0740D9CD" w14:textId="1F74D1A3" w:rsidR="00701BE3" w:rsidRPr="001C2E83" w:rsidRDefault="00714277" w:rsidP="00701BE3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1C2E83">
              <w:rPr>
                <w:rFonts w:ascii="Arial" w:hAnsi="Arial" w:cs="Arial"/>
                <w:sz w:val="20"/>
                <w:szCs w:val="20"/>
              </w:rPr>
              <w:t xml:space="preserve">Requestor </w:t>
            </w:r>
            <w:r>
              <w:rPr>
                <w:rFonts w:ascii="Arial" w:hAnsi="Arial" w:cs="Arial"/>
                <w:sz w:val="20"/>
                <w:szCs w:val="20"/>
              </w:rPr>
              <w:t>Email:</w:t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F2464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F2464D">
              <w:rPr>
                <w:rFonts w:ascii="Arial" w:hAnsi="Arial" w:cs="Arial"/>
                <w:sz w:val="20"/>
                <w:szCs w:val="20"/>
              </w:rPr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2464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701BE3" w:rsidRPr="00660D00" w14:paraId="0A5ABCC6" w14:textId="77777777" w:rsidTr="00DC3AA3">
        <w:tc>
          <w:tcPr>
            <w:tcW w:w="5671" w:type="dxa"/>
          </w:tcPr>
          <w:p w14:paraId="63718D89" w14:textId="68A84C70" w:rsidR="00701BE3" w:rsidRPr="001C2E83" w:rsidRDefault="00701BE3" w:rsidP="00701BE3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14:paraId="164FB18A" w14:textId="005DC055" w:rsidR="00701BE3" w:rsidRPr="001C2E83" w:rsidRDefault="00701BE3" w:rsidP="00701BE3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No.</w:t>
            </w:r>
            <w:r w:rsidR="00534904" w:rsidRPr="001C2E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4BE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5F4BE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F4BE3">
              <w:rPr>
                <w:rFonts w:ascii="Arial" w:hAnsi="Arial" w:cs="Arial"/>
                <w:sz w:val="20"/>
                <w:szCs w:val="20"/>
              </w:rPr>
            </w:r>
            <w:r w:rsidR="005F4B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F4BE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F4BE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F4BE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F4BE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F4BE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F4BE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2650FEB2" w14:textId="20BF1894" w:rsidR="00701BE3" w:rsidRPr="009B118D" w:rsidRDefault="00CE6909" w:rsidP="00714277">
      <w:pPr>
        <w:tabs>
          <w:tab w:val="left" w:pos="180"/>
        </w:tabs>
        <w:ind w:left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tbl>
      <w:tblPr>
        <w:tblpPr w:leftFromText="180" w:rightFromText="180" w:vertAnchor="text" w:horzAnchor="margin" w:tblpXSpec="center" w:tblpY="398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4115"/>
      </w:tblGrid>
      <w:tr w:rsidR="00714277" w:rsidRPr="00B71053" w14:paraId="1920FEB2" w14:textId="77777777" w:rsidTr="00463742">
        <w:trPr>
          <w:trHeight w:val="530"/>
        </w:trPr>
        <w:tc>
          <w:tcPr>
            <w:tcW w:w="5524" w:type="dxa"/>
            <w:shd w:val="clear" w:color="auto" w:fill="auto"/>
          </w:tcPr>
          <w:p w14:paraId="6EA628A8" w14:textId="77777777" w:rsidR="00714277" w:rsidRDefault="00714277" w:rsidP="00463742">
            <w:pPr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B71053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Species / Strain (Nomenclature)</w:t>
            </w:r>
          </w:p>
          <w:p w14:paraId="7772AA84" w14:textId="77777777" w:rsidR="00714277" w:rsidRPr="00C13B9E" w:rsidRDefault="00714277" w:rsidP="00463742">
            <w:pPr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DB7517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 xml:space="preserve"> Ctrl + Click to follow link</w:t>
            </w:r>
          </w:p>
        </w:tc>
        <w:tc>
          <w:tcPr>
            <w:tcW w:w="4115" w:type="dxa"/>
            <w:shd w:val="clear" w:color="auto" w:fill="auto"/>
          </w:tcPr>
          <w:p w14:paraId="050482F7" w14:textId="77777777" w:rsidR="00714277" w:rsidRPr="00F613ED" w:rsidRDefault="00714277" w:rsidP="00463742">
            <w:pPr>
              <w:pStyle w:val="ListParagraph"/>
              <w:spacing w:after="0" w:line="240" w:lineRule="auto"/>
              <w:rPr>
                <w:rFonts w:ascii="Arial" w:hAnsi="Arial" w:cs="Arial"/>
                <w:color w:val="0563C1"/>
                <w:sz w:val="20"/>
                <w:szCs w:val="20"/>
              </w:rPr>
            </w:pPr>
            <w:r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Choose your preferred strain below</w:t>
            </w:r>
          </w:p>
        </w:tc>
      </w:tr>
      <w:tr w:rsidR="00714277" w:rsidRPr="00B71053" w14:paraId="1AB0FDA1" w14:textId="77777777" w:rsidTr="00463742">
        <w:trPr>
          <w:trHeight w:val="1028"/>
        </w:trPr>
        <w:tc>
          <w:tcPr>
            <w:tcW w:w="5524" w:type="dxa"/>
            <w:shd w:val="clear" w:color="auto" w:fill="auto"/>
          </w:tcPr>
          <w:p w14:paraId="21D7B8A6" w14:textId="77777777" w:rsidR="00714277" w:rsidRPr="00727AFE" w:rsidRDefault="00714277" w:rsidP="00463742">
            <w:pPr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727AFE">
              <w:rPr>
                <w:rFonts w:ascii="Arial" w:eastAsia="DengXian" w:hAnsi="Arial" w:cs="Arial"/>
                <w:b/>
                <w:bCs/>
                <w:sz w:val="20"/>
                <w:szCs w:val="20"/>
                <w:highlight w:val="cyan"/>
              </w:rPr>
              <w:t>Mice/Rats (TAC)</w:t>
            </w:r>
          </w:p>
          <w:p w14:paraId="6BD384CE" w14:textId="77777777" w:rsidR="00714277" w:rsidRPr="003C3147" w:rsidRDefault="00714277" w:rsidP="007142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B01ECF">
                <w:rPr>
                  <w:rStyle w:val="Hyperlink"/>
                  <w:rFonts w:ascii="Arial" w:hAnsi="Arial" w:cs="Arial"/>
                  <w:sz w:val="20"/>
                  <w:szCs w:val="20"/>
                </w:rPr>
                <w:t>C57BL/6N</w:t>
              </w:r>
            </w:hyperlink>
            <w:r w:rsidRPr="002B17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314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hyperlink r:id="rId13" w:history="1">
              <w:r w:rsidRPr="00B01EC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BALB/cN </w:t>
              </w:r>
            </w:hyperlink>
            <w:r w:rsidRPr="003C31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C9ABE22" w14:textId="77777777" w:rsidR="00714277" w:rsidRDefault="00714277" w:rsidP="004637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7CFC63" w14:textId="77777777" w:rsidR="00714277" w:rsidRDefault="00714277" w:rsidP="007142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A02D9D">
                <w:rPr>
                  <w:rStyle w:val="Hyperlink"/>
                  <w:rFonts w:ascii="Arial" w:hAnsi="Arial" w:cs="Arial"/>
                  <w:sz w:val="20"/>
                  <w:szCs w:val="20"/>
                </w:rPr>
                <w:t>C3H/HeN</w:t>
              </w:r>
            </w:hyperlink>
            <w:r w:rsidRPr="002B17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4) </w:t>
            </w:r>
            <w:hyperlink r:id="rId15" w:history="1">
              <w:r w:rsidRPr="00A02D9D">
                <w:rPr>
                  <w:rStyle w:val="Hyperlink"/>
                  <w:rFonts w:ascii="Arial" w:hAnsi="Arial" w:cs="Arial"/>
                  <w:sz w:val="20"/>
                  <w:szCs w:val="20"/>
                </w:rPr>
                <w:t>NCr Nude</w:t>
              </w:r>
            </w:hyperlink>
          </w:p>
          <w:p w14:paraId="20EB3A3C" w14:textId="77777777" w:rsidR="00714277" w:rsidRPr="00F02D31" w:rsidRDefault="00714277" w:rsidP="0046374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25C238" w14:textId="77777777" w:rsidR="00714277" w:rsidRDefault="00714277" w:rsidP="007142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Pr="00AB3260">
                <w:rPr>
                  <w:rStyle w:val="Hyperlink"/>
                  <w:rFonts w:ascii="Arial" w:hAnsi="Arial" w:cs="Arial"/>
                  <w:sz w:val="20"/>
                  <w:szCs w:val="20"/>
                </w:rPr>
                <w:t>CB17 scid</w:t>
              </w:r>
            </w:hyperlink>
            <w:r w:rsidRPr="0012687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6) </w:t>
            </w:r>
            <w:hyperlink r:id="rId17" w:history="1">
              <w:r w:rsidRPr="0050285A">
                <w:rPr>
                  <w:rStyle w:val="Hyperlink"/>
                  <w:rFonts w:ascii="Arial" w:hAnsi="Arial" w:cs="Arial"/>
                  <w:sz w:val="20"/>
                  <w:szCs w:val="20"/>
                </w:rPr>
                <w:t>SW</w:t>
              </w:r>
            </w:hyperlink>
          </w:p>
          <w:p w14:paraId="7298E7E9" w14:textId="77777777" w:rsidR="00714277" w:rsidRPr="00126876" w:rsidRDefault="00714277" w:rsidP="0046374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268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717D6D5" w14:textId="77777777" w:rsidR="00714277" w:rsidRPr="00DC3AA3" w:rsidRDefault="00714277" w:rsidP="007142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Pr="00FD5EF2">
                <w:rPr>
                  <w:rStyle w:val="Hyperlink"/>
                  <w:rFonts w:ascii="Arial" w:hAnsi="Arial" w:cs="Arial"/>
                  <w:sz w:val="20"/>
                  <w:szCs w:val="20"/>
                </w:rPr>
                <w:t>WH</w:t>
              </w:r>
            </w:hyperlink>
            <w:r w:rsidRPr="00F8566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8)</w:t>
            </w:r>
            <w:r w:rsidRPr="002B174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9" w:history="1">
              <w:r w:rsidRPr="00706DC7">
                <w:rPr>
                  <w:rStyle w:val="Hyperlink"/>
                  <w:rFonts w:ascii="Arial" w:hAnsi="Arial" w:cs="Arial"/>
                  <w:sz w:val="20"/>
                  <w:szCs w:val="20"/>
                </w:rPr>
                <w:t>SD</w:t>
              </w:r>
            </w:hyperlink>
          </w:p>
          <w:p w14:paraId="6F05C25D" w14:textId="77777777" w:rsidR="00DC3AA3" w:rsidRPr="002B174F" w:rsidRDefault="00DC3AA3" w:rsidP="00DC3AA3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5" w:type="dxa"/>
            <w:shd w:val="clear" w:color="auto" w:fill="auto"/>
          </w:tcPr>
          <w:sdt>
            <w:sdtPr>
              <w:rPr>
                <w:rFonts w:ascii="Arial" w:eastAsia="DengXian" w:hAnsi="Arial" w:cs="Arial"/>
              </w:rPr>
              <w:id w:val="152507332"/>
              <w:placeholder>
                <w:docPart w:val="51CA465796BA4BB8BB60DD33E2E4F03C"/>
              </w:placeholder>
              <w:showingPlcHdr/>
              <w:dropDownList>
                <w:listItem w:value="Choose an item."/>
                <w:listItem w:displayText="BALB/cAnNTac" w:value="BALB/cAnNTac"/>
                <w:listItem w:displayText="C57BL/6NTac " w:value="C57BL/6NTac "/>
                <w:listItem w:displayText="C3H/HeNTac (MPF)" w:value="C3H/HeNTac (MPF)"/>
                <w:listItem w:displayText="NCr Nude" w:value="NCr Nude"/>
                <w:listItem w:displayText="CB17 Scid" w:value="CB17 Scid"/>
                <w:listItem w:displayText="SD" w:value="SD"/>
                <w:listItem w:displayText="HanTac:WH" w:value="HanTac:WH"/>
                <w:listItem w:displayText="Swiss Webster (SW)" w:value="Swiss Webster (SW)"/>
              </w:dropDownList>
            </w:sdtPr>
            <w:sdtContent>
              <w:p w14:paraId="4AFE5934" w14:textId="7F3D4AA7" w:rsidR="00714277" w:rsidRPr="0072224E" w:rsidRDefault="00066D43" w:rsidP="00463742">
                <w:pPr>
                  <w:jc w:val="center"/>
                  <w:rPr>
                    <w:rFonts w:ascii="Arial" w:eastAsia="DengXian" w:hAnsi="Arial" w:cs="Arial"/>
                    <w:sz w:val="20"/>
                    <w:szCs w:val="20"/>
                  </w:rPr>
                </w:pPr>
                <w:r w:rsidRPr="0032755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714277" w:rsidRPr="00B71053" w14:paraId="69EC419A" w14:textId="77777777" w:rsidTr="00463742">
        <w:tc>
          <w:tcPr>
            <w:tcW w:w="5524" w:type="dxa"/>
            <w:shd w:val="clear" w:color="auto" w:fill="auto"/>
          </w:tcPr>
          <w:p w14:paraId="12FEC5E2" w14:textId="77777777" w:rsidR="00714277" w:rsidRDefault="00714277" w:rsidP="00463742">
            <w:pPr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D227FD">
              <w:rPr>
                <w:rFonts w:ascii="Arial" w:eastAsia="DengXian" w:hAnsi="Arial" w:cs="Arial"/>
                <w:b/>
                <w:bCs/>
                <w:sz w:val="20"/>
                <w:szCs w:val="20"/>
                <w:highlight w:val="yellow"/>
              </w:rPr>
              <w:t>Mice (JAX)</w:t>
            </w:r>
          </w:p>
          <w:p w14:paraId="52FA3203" w14:textId="77777777" w:rsidR="00714277" w:rsidRPr="00874129" w:rsidRDefault="00714277" w:rsidP="007142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Pr="00874129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C57BL/6JInv </w:t>
              </w:r>
            </w:hyperlink>
            <w:r w:rsidRPr="00874129">
              <w:rPr>
                <w:rFonts w:ascii="Arial" w:hAnsi="Arial" w:cs="Arial"/>
                <w:sz w:val="20"/>
                <w:szCs w:val="20"/>
              </w:rPr>
              <w:t xml:space="preserve"> 2) </w:t>
            </w:r>
            <w:hyperlink r:id="rId21" w:history="1">
              <w:r w:rsidRPr="00874129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BALB/cJInv </w:t>
              </w:r>
            </w:hyperlink>
            <w:r w:rsidRPr="0087412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5D7ECB" w14:textId="77777777" w:rsidR="00714277" w:rsidRDefault="00714277" w:rsidP="004637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D62C8E" w14:textId="0A9FF2C4" w:rsidR="00714277" w:rsidRPr="00874129" w:rsidRDefault="00F141E8" w:rsidP="007142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 w:rsidRPr="0007619C">
                <w:rPr>
                  <w:rStyle w:val="Hyperlink"/>
                  <w:rFonts w:ascii="Arial" w:hAnsi="Arial" w:cs="Arial"/>
                  <w:sz w:val="20"/>
                  <w:szCs w:val="20"/>
                </w:rPr>
                <w:t>Inv:NU(J)</w:t>
              </w:r>
            </w:hyperlink>
            <w:r w:rsidRPr="00F14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4277" w:rsidRPr="00874129">
              <w:rPr>
                <w:rFonts w:ascii="Arial" w:hAnsi="Arial" w:cs="Arial"/>
                <w:sz w:val="20"/>
                <w:szCs w:val="20"/>
              </w:rPr>
              <w:t xml:space="preserve">4) </w:t>
            </w:r>
            <w:hyperlink r:id="rId23" w:history="1">
              <w:r w:rsidRPr="00FD2330">
                <w:rPr>
                  <w:rStyle w:val="Hyperlink"/>
                </w:rPr>
                <w:t>NU/J</w:t>
              </w:r>
              <w:r w:rsidR="00872190" w:rsidRPr="00FD2330">
                <w:rPr>
                  <w:rStyle w:val="Hyperlink"/>
                </w:rPr>
                <w:t>Inv</w:t>
              </w:r>
            </w:hyperlink>
          </w:p>
          <w:p w14:paraId="77781242" w14:textId="77777777" w:rsidR="00714277" w:rsidRPr="00F02D31" w:rsidRDefault="00714277" w:rsidP="0046374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61638A" w14:textId="471E7E33" w:rsidR="00714277" w:rsidRDefault="00714277" w:rsidP="007142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3B7F0B">
                <w:rPr>
                  <w:rStyle w:val="Hyperlink"/>
                  <w:rFonts w:ascii="Arial" w:hAnsi="Arial" w:cs="Arial"/>
                  <w:sz w:val="20"/>
                  <w:szCs w:val="20"/>
                </w:rPr>
                <w:t>NSG</w:t>
              </w:r>
            </w:hyperlink>
            <w:r w:rsidRPr="0012687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6) </w:t>
            </w:r>
            <w:hyperlink r:id="rId25" w:history="1">
              <w:r w:rsidRPr="003B7F0B">
                <w:rPr>
                  <w:rStyle w:val="Hyperlink"/>
                  <w:rFonts w:ascii="Arial" w:hAnsi="Arial" w:cs="Arial"/>
                  <w:sz w:val="20"/>
                  <w:szCs w:val="20"/>
                </w:rPr>
                <w:t>NOD.Cg (NOD scid)</w:t>
              </w:r>
            </w:hyperlink>
          </w:p>
          <w:p w14:paraId="37347ED3" w14:textId="77777777" w:rsidR="00714277" w:rsidRPr="00126876" w:rsidRDefault="00714277" w:rsidP="0046374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2687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BBB61F" w14:textId="77777777" w:rsidR="00714277" w:rsidRDefault="00714277" w:rsidP="0071427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6" w:history="1">
              <w:r w:rsidRPr="00BC0F7E">
                <w:rPr>
                  <w:rStyle w:val="Hyperlink"/>
                  <w:rFonts w:ascii="Arial" w:hAnsi="Arial" w:cs="Arial"/>
                  <w:sz w:val="20"/>
                  <w:szCs w:val="20"/>
                </w:rPr>
                <w:t>K-18 hACE2</w:t>
              </w:r>
            </w:hyperlink>
            <w:r w:rsidRPr="003B7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089E22" w14:textId="7E5A511A" w:rsidR="00714277" w:rsidRPr="00714277" w:rsidRDefault="00714277" w:rsidP="00714277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5" w:type="dxa"/>
            <w:shd w:val="clear" w:color="auto" w:fill="auto"/>
          </w:tcPr>
          <w:p w14:paraId="77A7581D" w14:textId="64B4B893" w:rsidR="00714277" w:rsidRPr="00F613ED" w:rsidRDefault="00000000" w:rsidP="00463742">
            <w:pPr>
              <w:spacing w:after="0" w:line="240" w:lineRule="auto"/>
              <w:jc w:val="center"/>
              <w:rPr>
                <w:rFonts w:ascii="Arial" w:eastAsia="DengXian" w:hAnsi="Arial" w:cs="Arial"/>
                <w:b/>
                <w:bCs/>
              </w:rPr>
            </w:pPr>
            <w:sdt>
              <w:sdtPr>
                <w:rPr>
                  <w:rFonts w:ascii="Arial" w:eastAsia="DengXian" w:hAnsi="Arial" w:cs="Arial"/>
                </w:rPr>
                <w:id w:val="849674201"/>
                <w:placeholder>
                  <w:docPart w:val="A82621238469415B90FDFD96F5C93A1D"/>
                </w:placeholder>
                <w:showingPlcHdr/>
                <w:dropDownList>
                  <w:listItem w:value="Choose an item."/>
                  <w:listItem w:displayText="C57BL/6Jlnv" w:value="C57BL/6Jlnv"/>
                  <w:listItem w:displayText="BALB/cJlnv" w:value="BALB/cJlnv"/>
                  <w:listItem w:displayText="Inv:NU(J) (Outbred nude)" w:value="Inv:NU(J) (Outbred nude)"/>
                  <w:listItem w:displayText="NU/JInv (Inbred Nude)" w:value="NU/JInv (Inbred Nude)"/>
                  <w:listItem w:displayText="NOD ScidJInv" w:value="NOD ScidJInv"/>
                  <w:listItem w:displayText="NSG/Jlnv" w:value="NSG/Jlnv"/>
                  <w:listItem w:displayText="K18-hACE2" w:value="K18-hACE2"/>
                </w:dropDownList>
              </w:sdtPr>
              <w:sdtContent>
                <w:r w:rsidR="00066D43" w:rsidRPr="00327556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14277" w:rsidRPr="00B71053" w14:paraId="42B49839" w14:textId="77777777" w:rsidTr="00463742">
        <w:tc>
          <w:tcPr>
            <w:tcW w:w="5524" w:type="dxa"/>
            <w:shd w:val="clear" w:color="auto" w:fill="auto"/>
          </w:tcPr>
          <w:p w14:paraId="279D8E88" w14:textId="77777777" w:rsidR="00714277" w:rsidRPr="00B71053" w:rsidRDefault="00714277" w:rsidP="00463742">
            <w:pPr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B71053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Zygosity (is applicable eg. Nude mice)</w:t>
            </w:r>
          </w:p>
        </w:tc>
        <w:tc>
          <w:tcPr>
            <w:tcW w:w="4115" w:type="dxa"/>
            <w:shd w:val="clear" w:color="auto" w:fill="auto"/>
          </w:tcPr>
          <w:p w14:paraId="6271CC39" w14:textId="77777777" w:rsidR="00714277" w:rsidRPr="00B71053" w:rsidRDefault="00714277" w:rsidP="00463742">
            <w:pPr>
              <w:rPr>
                <w:rFonts w:ascii="Arial" w:eastAsia="DengXian" w:hAnsi="Arial" w:cs="Arial"/>
                <w:sz w:val="20"/>
                <w:szCs w:val="20"/>
              </w:rPr>
            </w:pPr>
            <w:r w:rsidRPr="00B71053">
              <w:rPr>
                <w:rFonts w:ascii="Arial" w:eastAsia="DengXian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instrText xml:space="preserve"> FORMCHECKBOX </w:instrText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fldChar w:fldCharType="separate"/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fldChar w:fldCharType="end"/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t xml:space="preserve"> HO                   </w:t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instrText xml:space="preserve"> FORMCHECKBOX </w:instrText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fldChar w:fldCharType="separate"/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fldChar w:fldCharType="end"/>
            </w:r>
            <w:r w:rsidRPr="00B71053">
              <w:rPr>
                <w:rFonts w:ascii="Arial" w:eastAsia="DengXian" w:hAnsi="Arial" w:cs="Arial"/>
                <w:sz w:val="20"/>
                <w:szCs w:val="20"/>
              </w:rPr>
              <w:t xml:space="preserve"> HE</w:t>
            </w:r>
          </w:p>
        </w:tc>
      </w:tr>
    </w:tbl>
    <w:p w14:paraId="4C8F162C" w14:textId="77777777" w:rsidR="00B71053" w:rsidRDefault="00E74D3B" w:rsidP="00701BE3">
      <w:pPr>
        <w:tabs>
          <w:tab w:val="left" w:pos="180"/>
        </w:tabs>
        <w:ind w:left="720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</w:p>
    <w:p w14:paraId="28526902" w14:textId="77777777" w:rsidR="00B71053" w:rsidRPr="00B71053" w:rsidRDefault="00B71053" w:rsidP="00B71053">
      <w:pPr>
        <w:spacing w:after="0"/>
        <w:rPr>
          <w:vanish/>
        </w:rPr>
      </w:pPr>
    </w:p>
    <w:p w14:paraId="2AC18F67" w14:textId="77777777" w:rsidR="00714277" w:rsidRDefault="00C537C2" w:rsidP="00C537C2">
      <w:pPr>
        <w:tabs>
          <w:tab w:val="left" w:pos="1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tbl>
      <w:tblPr>
        <w:tblpPr w:leftFromText="180" w:rightFromText="180" w:vertAnchor="page" w:horzAnchor="margin" w:tblpXSpec="center" w:tblpY="81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842"/>
        <w:gridCol w:w="2268"/>
      </w:tblGrid>
      <w:tr w:rsidR="00714277" w:rsidRPr="00D227FD" w14:paraId="036BA89E" w14:textId="77777777" w:rsidTr="00463742">
        <w:trPr>
          <w:trHeight w:val="416"/>
        </w:trPr>
        <w:tc>
          <w:tcPr>
            <w:tcW w:w="5524" w:type="dxa"/>
          </w:tcPr>
          <w:p w14:paraId="5EA72481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304AA5" w14:textId="77777777" w:rsidR="00714277" w:rsidRPr="00D227FD" w:rsidRDefault="00714277" w:rsidP="00463742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7FD">
              <w:rPr>
                <w:rFonts w:ascii="Arial" w:hAnsi="Arial" w:cs="Arial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2268" w:type="dxa"/>
          </w:tcPr>
          <w:p w14:paraId="50AC775A" w14:textId="77777777" w:rsidR="00714277" w:rsidRPr="00D227FD" w:rsidRDefault="00714277" w:rsidP="00463742">
            <w:pPr>
              <w:tabs>
                <w:tab w:val="left" w:pos="180"/>
              </w:tabs>
              <w:ind w:left="47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7FD">
              <w:rPr>
                <w:rFonts w:ascii="Arial" w:hAnsi="Arial" w:cs="Arial"/>
                <w:b/>
                <w:bCs/>
                <w:sz w:val="20"/>
                <w:szCs w:val="20"/>
              </w:rPr>
              <w:t>Age(weeks)</w:t>
            </w:r>
          </w:p>
        </w:tc>
      </w:tr>
      <w:tr w:rsidR="00714277" w:rsidRPr="00B71053" w14:paraId="79D75C31" w14:textId="77777777" w:rsidTr="00463742">
        <w:trPr>
          <w:trHeight w:val="411"/>
        </w:trPr>
        <w:tc>
          <w:tcPr>
            <w:tcW w:w="5524" w:type="dxa"/>
          </w:tcPr>
          <w:p w14:paraId="54305E9C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B71053">
              <w:rPr>
                <w:rFonts w:ascii="Arial" w:hAnsi="Arial" w:cs="Arial"/>
                <w:sz w:val="20"/>
                <w:szCs w:val="20"/>
              </w:rPr>
              <w:t xml:space="preserve">Female                  </w:t>
            </w:r>
          </w:p>
        </w:tc>
        <w:tc>
          <w:tcPr>
            <w:tcW w:w="1842" w:type="dxa"/>
          </w:tcPr>
          <w:p w14:paraId="5EAA5CC3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48B599BA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336F3119" w14:textId="77777777" w:rsidTr="00463742">
        <w:trPr>
          <w:trHeight w:val="388"/>
        </w:trPr>
        <w:tc>
          <w:tcPr>
            <w:tcW w:w="5524" w:type="dxa"/>
          </w:tcPr>
          <w:p w14:paraId="55F8CC05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B71053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842" w:type="dxa"/>
          </w:tcPr>
          <w:p w14:paraId="44B7BE59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80E30B3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2B0B57B8" w14:textId="77777777" w:rsidTr="00463742">
        <w:trPr>
          <w:trHeight w:val="307"/>
        </w:trPr>
        <w:tc>
          <w:tcPr>
            <w:tcW w:w="5524" w:type="dxa"/>
          </w:tcPr>
          <w:p w14:paraId="4BBB5F67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B71053">
              <w:rPr>
                <w:rFonts w:ascii="Arial" w:hAnsi="Arial" w:cs="Arial"/>
                <w:sz w:val="20"/>
                <w:szCs w:val="20"/>
              </w:rPr>
              <w:t>Female with Litter</w:t>
            </w:r>
          </w:p>
        </w:tc>
        <w:tc>
          <w:tcPr>
            <w:tcW w:w="1842" w:type="dxa"/>
          </w:tcPr>
          <w:p w14:paraId="6E47CBA8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35CD2AF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31B42811" w14:textId="77777777" w:rsidTr="00463742">
        <w:trPr>
          <w:trHeight w:val="307"/>
        </w:trPr>
        <w:tc>
          <w:tcPr>
            <w:tcW w:w="5524" w:type="dxa"/>
          </w:tcPr>
          <w:p w14:paraId="6D310702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Timed Pregnant</w:t>
            </w:r>
          </w:p>
        </w:tc>
        <w:tc>
          <w:tcPr>
            <w:tcW w:w="1842" w:type="dxa"/>
          </w:tcPr>
          <w:p w14:paraId="0CE6B76A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0A170F57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73ADFE5B" w14:textId="77777777" w:rsidTr="00463742">
        <w:trPr>
          <w:trHeight w:val="307"/>
        </w:trPr>
        <w:tc>
          <w:tcPr>
            <w:tcW w:w="5524" w:type="dxa"/>
          </w:tcPr>
          <w:p w14:paraId="6771D523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Untimed Pregnant</w:t>
            </w:r>
          </w:p>
        </w:tc>
        <w:tc>
          <w:tcPr>
            <w:tcW w:w="1842" w:type="dxa"/>
          </w:tcPr>
          <w:p w14:paraId="150A8C10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0AC0E50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3AB0F707" w14:textId="77777777" w:rsidTr="00463742">
        <w:trPr>
          <w:trHeight w:val="307"/>
        </w:trPr>
        <w:tc>
          <w:tcPr>
            <w:tcW w:w="5524" w:type="dxa"/>
          </w:tcPr>
          <w:p w14:paraId="7503ED74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Breeder (Male)</w:t>
            </w:r>
          </w:p>
        </w:tc>
        <w:tc>
          <w:tcPr>
            <w:tcW w:w="1842" w:type="dxa"/>
          </w:tcPr>
          <w:p w14:paraId="32B979D8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084334E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33A6D3A9" w14:textId="77777777" w:rsidTr="00463742">
        <w:trPr>
          <w:trHeight w:val="353"/>
        </w:trPr>
        <w:tc>
          <w:tcPr>
            <w:tcW w:w="5524" w:type="dxa"/>
          </w:tcPr>
          <w:p w14:paraId="32018A28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Breeder (Female)</w:t>
            </w:r>
          </w:p>
        </w:tc>
        <w:tc>
          <w:tcPr>
            <w:tcW w:w="1842" w:type="dxa"/>
          </w:tcPr>
          <w:p w14:paraId="001DE65E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61B62B7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119C12CA" w14:textId="77777777" w:rsidTr="00463742">
        <w:trPr>
          <w:trHeight w:val="307"/>
        </w:trPr>
        <w:tc>
          <w:tcPr>
            <w:tcW w:w="5524" w:type="dxa"/>
          </w:tcPr>
          <w:p w14:paraId="2212BFB0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Others (Resale JAX/Taconic)</w:t>
            </w:r>
          </w:p>
          <w:p w14:paraId="44507EF5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F23436F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66DEEFA2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4277" w:rsidRPr="00B71053" w14:paraId="22C7020B" w14:textId="77777777" w:rsidTr="00463742">
        <w:trPr>
          <w:trHeight w:val="307"/>
        </w:trPr>
        <w:tc>
          <w:tcPr>
            <w:tcW w:w="5524" w:type="dxa"/>
          </w:tcPr>
          <w:p w14:paraId="2B89894E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Others (e.g TTC, Divider, Gel Packs, Diet, Bedding,Carcass)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738272237"/>
              <w:placeholder>
                <w:docPart w:val="C39C69E587074E898ABFD2BE23349FE5"/>
              </w:placeholder>
              <w:showingPlcHdr/>
              <w:dropDownList>
                <w:listItem w:value="Choose an item."/>
                <w:listItem w:displayText="TTC" w:value="TTC"/>
                <w:listItem w:displayText="Divider" w:value="Divider"/>
                <w:listItem w:displayText="Gel Packs" w:value="Gel Packs"/>
                <w:listItem w:displayText="Diet" w:value="Diet"/>
                <w:listItem w:displayText="Bedding" w:value="Bedding"/>
                <w:listItem w:displayText="Carcass" w:value="Carcass"/>
              </w:dropDownList>
            </w:sdtPr>
            <w:sdtContent>
              <w:p w14:paraId="56653878" w14:textId="15D71D92" w:rsidR="00714277" w:rsidRDefault="00BC2A98" w:rsidP="00463742">
                <w:pPr>
                  <w:tabs>
                    <w:tab w:val="left" w:pos="180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BC4DB6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4110" w:type="dxa"/>
            <w:gridSpan w:val="2"/>
          </w:tcPr>
          <w:p w14:paraId="04344A36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50F9B55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77" w:rsidRPr="00B71053" w14:paraId="3CDDE4D7" w14:textId="77777777" w:rsidTr="00463742">
        <w:trPr>
          <w:trHeight w:val="307"/>
        </w:trPr>
        <w:tc>
          <w:tcPr>
            <w:tcW w:w="5524" w:type="dxa"/>
          </w:tcPr>
          <w:p w14:paraId="47A624A1" w14:textId="3FE34654" w:rsidR="00714277" w:rsidRPr="00C347E2" w:rsidRDefault="00714277" w:rsidP="00463742">
            <w:pPr>
              <w:tabs>
                <w:tab w:val="left" w:pos="180"/>
              </w:tabs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227F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Special Requirement (eg. Weight specific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, cage mates, </w:t>
            </w:r>
            <w:r w:rsidR="00EA6FD2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littermates</w:t>
            </w:r>
            <w:r w:rsidR="00EA6FD2" w:rsidRPr="00D227F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)</w:t>
            </w:r>
            <w:r w:rsidR="00EA6FD2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4110" w:type="dxa"/>
            <w:gridSpan w:val="2"/>
          </w:tcPr>
          <w:p w14:paraId="4BD81D03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714277" w:rsidRPr="00B71053" w14:paraId="6120B199" w14:textId="77777777" w:rsidTr="00463742">
        <w:trPr>
          <w:trHeight w:val="307"/>
        </w:trPr>
        <w:tc>
          <w:tcPr>
            <w:tcW w:w="5524" w:type="dxa"/>
          </w:tcPr>
          <w:p w14:paraId="27A0E366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5245DB">
              <w:rPr>
                <w:rFonts w:ascii="Arial" w:hAnsi="Arial" w:cs="Arial"/>
                <w:b/>
                <w:sz w:val="20"/>
                <w:szCs w:val="20"/>
              </w:rPr>
              <w:t>Taconic Transit Cage</w:t>
            </w:r>
            <w:r w:rsidRPr="005245D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TM</w:t>
            </w:r>
            <w:r w:rsidRPr="005245DB">
              <w:rPr>
                <w:rFonts w:ascii="Arial" w:hAnsi="Arial" w:cs="Arial"/>
                <w:b/>
                <w:sz w:val="20"/>
                <w:szCs w:val="20"/>
              </w:rPr>
              <w:t xml:space="preserve"> (TTC</w:t>
            </w:r>
            <w:r w:rsidRPr="005245D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TM</w:t>
            </w:r>
            <w:r w:rsidRPr="005245DB">
              <w:rPr>
                <w:rFonts w:ascii="Arial" w:hAnsi="Arial" w:cs="Arial"/>
                <w:b/>
                <w:sz w:val="20"/>
                <w:szCs w:val="20"/>
              </w:rPr>
              <w:t>) Type</w:t>
            </w:r>
          </w:p>
        </w:tc>
        <w:tc>
          <w:tcPr>
            <w:tcW w:w="4110" w:type="dxa"/>
            <w:gridSpan w:val="2"/>
          </w:tcPr>
          <w:p w14:paraId="62408AFB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5245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5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245DB">
              <w:rPr>
                <w:rFonts w:ascii="Arial" w:hAnsi="Arial" w:cs="Arial"/>
                <w:sz w:val="20"/>
                <w:szCs w:val="20"/>
              </w:rPr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245DB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7" w:history="1">
              <w:r w:rsidRPr="00E5254C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Reused TTC  </w:t>
              </w:r>
            </w:hyperlink>
            <w:r w:rsidRPr="005245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5245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245DB">
              <w:rPr>
                <w:rFonts w:ascii="Arial" w:hAnsi="Arial" w:cs="Arial"/>
                <w:sz w:val="20"/>
                <w:szCs w:val="20"/>
              </w:rPr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5245DB">
              <w:rPr>
                <w:rFonts w:ascii="Arial" w:hAnsi="Arial" w:cs="Arial"/>
                <w:sz w:val="20"/>
                <w:szCs w:val="20"/>
              </w:rPr>
              <w:t xml:space="preserve"> New</w:t>
            </w:r>
          </w:p>
        </w:tc>
      </w:tr>
      <w:tr w:rsidR="00714277" w:rsidRPr="00B71053" w14:paraId="51BC60FA" w14:textId="77777777" w:rsidTr="00463742">
        <w:trPr>
          <w:trHeight w:val="307"/>
        </w:trPr>
        <w:tc>
          <w:tcPr>
            <w:tcW w:w="5524" w:type="dxa"/>
          </w:tcPr>
          <w:p w14:paraId="6CA1E3EC" w14:textId="26FC9209" w:rsidR="00714277" w:rsidRPr="005245DB" w:rsidRDefault="00714277" w:rsidP="00463742">
            <w:pPr>
              <w:tabs>
                <w:tab w:val="left" w:pos="1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JAX Transit Cage (JTC) Type</w:t>
            </w:r>
          </w:p>
        </w:tc>
        <w:tc>
          <w:tcPr>
            <w:tcW w:w="4110" w:type="dxa"/>
            <w:gridSpan w:val="2"/>
          </w:tcPr>
          <w:p w14:paraId="19B1B6BE" w14:textId="42A62F09" w:rsidR="00714277" w:rsidRPr="005245DB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5245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5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245DB">
              <w:rPr>
                <w:rFonts w:ascii="Arial" w:hAnsi="Arial" w:cs="Arial"/>
                <w:sz w:val="20"/>
                <w:szCs w:val="20"/>
              </w:rPr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245D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Reused JTC</w:t>
            </w:r>
            <w:r w:rsidRPr="005245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5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245DB">
              <w:rPr>
                <w:rFonts w:ascii="Arial" w:hAnsi="Arial" w:cs="Arial"/>
                <w:sz w:val="20"/>
                <w:szCs w:val="20"/>
              </w:rPr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245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245DB">
              <w:rPr>
                <w:rFonts w:ascii="Arial" w:hAnsi="Arial" w:cs="Arial"/>
                <w:sz w:val="20"/>
                <w:szCs w:val="20"/>
              </w:rPr>
              <w:t xml:space="preserve"> New</w:t>
            </w:r>
          </w:p>
        </w:tc>
      </w:tr>
      <w:tr w:rsidR="00714277" w:rsidRPr="00B71053" w14:paraId="5515AB39" w14:textId="77777777" w:rsidTr="00463742">
        <w:trPr>
          <w:trHeight w:val="1253"/>
        </w:trPr>
        <w:tc>
          <w:tcPr>
            <w:tcW w:w="5524" w:type="dxa"/>
          </w:tcPr>
          <w:p w14:paraId="3E4A226F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C9381E">
              <w:rPr>
                <w:rFonts w:ascii="Arial" w:hAnsi="Arial" w:cs="Arial"/>
                <w:b/>
                <w:bCs/>
                <w:sz w:val="20"/>
                <w:szCs w:val="20"/>
              </w:rPr>
              <w:t>Biospecimens</w:t>
            </w:r>
          </w:p>
        </w:tc>
        <w:tc>
          <w:tcPr>
            <w:tcW w:w="4110" w:type="dxa"/>
            <w:gridSpan w:val="2"/>
          </w:tcPr>
          <w:p w14:paraId="3D17CCB9" w14:textId="77777777" w:rsidR="00714277" w:rsidRPr="00B71053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0EF26BDF" w14:textId="77777777" w:rsidR="00714277" w:rsidRDefault="00714277" w:rsidP="00C537C2">
      <w:pPr>
        <w:tabs>
          <w:tab w:val="left" w:pos="180"/>
        </w:tabs>
        <w:rPr>
          <w:rFonts w:ascii="Arial" w:hAnsi="Arial" w:cs="Arial"/>
          <w:b/>
          <w:color w:val="000000"/>
          <w:sz w:val="20"/>
          <w:szCs w:val="20"/>
        </w:rPr>
      </w:pPr>
    </w:p>
    <w:p w14:paraId="646EC79F" w14:textId="46498EA7" w:rsidR="00C537C2" w:rsidRPr="00C537C2" w:rsidRDefault="00C537C2" w:rsidP="00C537C2">
      <w:pPr>
        <w:tabs>
          <w:tab w:val="left" w:pos="180"/>
        </w:tabs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     </w:t>
      </w:r>
      <w:r w:rsidR="007B2EF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B118D">
        <w:rPr>
          <w:rFonts w:ascii="Arial" w:hAnsi="Arial" w:cs="Arial"/>
          <w:b/>
          <w:color w:val="000000"/>
          <w:sz w:val="20"/>
          <w:szCs w:val="20"/>
        </w:rPr>
        <w:t>Delivery Information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1843"/>
        <w:gridCol w:w="2268"/>
      </w:tblGrid>
      <w:tr w:rsidR="00714277" w:rsidRPr="00824430" w14:paraId="0454D06A" w14:textId="77777777" w:rsidTr="00463742">
        <w:trPr>
          <w:trHeight w:val="321"/>
        </w:trPr>
        <w:tc>
          <w:tcPr>
            <w:tcW w:w="5528" w:type="dxa"/>
            <w:vAlign w:val="center"/>
          </w:tcPr>
          <w:p w14:paraId="06A787FC" w14:textId="4261B38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date </w:t>
            </w:r>
          </w:p>
          <w:p w14:paraId="6418743C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Remarks </w:t>
            </w:r>
            <w:r w:rsidRPr="00EC61A0">
              <w:rPr>
                <w:rFonts w:ascii="Arial" w:hAnsi="Arial" w:cs="Arial"/>
                <w:color w:val="FF0000"/>
                <w:sz w:val="20"/>
                <w:szCs w:val="20"/>
              </w:rPr>
              <w:t>(Please specify if more than 1 delivery date is preferred)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00668276"/>
            <w:placeholder>
              <w:docPart w:val="DefaultPlaceholder_-1854013437"/>
            </w:placeholder>
            <w:showingPlcHdr/>
            <w:date>
              <w:dateFormat w:val="dd/MM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43" w:type="dxa"/>
                <w:vAlign w:val="center"/>
              </w:tcPr>
              <w:p w14:paraId="193009A6" w14:textId="33112C40" w:rsidR="00714277" w:rsidRDefault="002D2B77" w:rsidP="00463742">
                <w:pPr>
                  <w:tabs>
                    <w:tab w:val="left" w:pos="180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3536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29187170"/>
            <w:placeholder>
              <w:docPart w:val="DefaultPlaceholder_-1854013437"/>
            </w:placeholder>
            <w:showingPlcHdr/>
            <w:date>
              <w:dateFormat w:val="dd/MM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vAlign w:val="center"/>
              </w:tcPr>
              <w:p w14:paraId="62EEF5B3" w14:textId="77B9022F" w:rsidR="00714277" w:rsidRDefault="002D2B77" w:rsidP="00463742">
                <w:pPr>
                  <w:tabs>
                    <w:tab w:val="left" w:pos="180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3536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14277" w:rsidRPr="00824430" w14:paraId="3A107E69" w14:textId="77777777" w:rsidTr="00463742">
        <w:trPr>
          <w:trHeight w:val="683"/>
        </w:trPr>
        <w:tc>
          <w:tcPr>
            <w:tcW w:w="5528" w:type="dxa"/>
          </w:tcPr>
          <w:p w14:paraId="44CC13B3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bookmarkStart w:id="8" w:name="_Hlk141971693"/>
            <w:r>
              <w:rPr>
                <w:rFonts w:ascii="Arial" w:hAnsi="Arial" w:cs="Arial"/>
                <w:sz w:val="20"/>
                <w:szCs w:val="20"/>
              </w:rPr>
              <w:t>Delivery Address</w:t>
            </w:r>
          </w:p>
        </w:tc>
        <w:tc>
          <w:tcPr>
            <w:tcW w:w="4111" w:type="dxa"/>
            <w:gridSpan w:val="2"/>
          </w:tcPr>
          <w:p w14:paraId="641CA5C6" w14:textId="77777777" w:rsidR="00714277" w:rsidRPr="00824430" w:rsidRDefault="00000000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38561"/>
                <w:placeholder>
                  <w:docPart w:val="457D8FD591224180934D6A43788500FC"/>
                </w:placeholder>
                <w:showingPlcHdr/>
                <w:comboBox>
                  <w:listItem w:value="Choose an item."/>
                  <w:listItem w:displayText="LKC, Clinical Sciences Building, 11 Mandalay Road, Animal Research Facility, Level 9, S(308232)" w:value="LKC, Clinical Sciences Building, 11 Mandalay Road, Animal Research Facility, Level 9, S(308232)"/>
                  <w:listItem w:displayText="Research Support Building (RSB), 59A Nanyang Drive, S(636923)" w:value="Research Support Building (RSB), 59A Nanyang Drive, S(636923)"/>
                  <w:listItem w:displayText="Duke-NUS Medical School, 8 College Road, Vivarium, Loading Bay, S(169857)" w:value="Duke-NUS Medical School, 8 College Road, Vivarium, Loading Bay, S(169857)"/>
                  <w:listItem w:displayText="Singhealth Experimental Medicine Centre, 20 College Road, The Academia Basement 1, S(169856)" w:value="Singhealth Experimental Medicine Centre, 20 College Road, The Academia Basement 1, S(169856)"/>
                  <w:listItem w:displayText="DSO KR Building, 27 Medical Drive, S(117510)" w:value="DSO KR Building, 27 Medical Drive, S(117510)"/>
                  <w:listItem w:displayText="VFPL, 50 Science Park Road, #01-06/07 The Kendall, Science Park II Loading Bay, S(117406)" w:value="VFPL, 50 Science Park Road, #01-06/07 The Kendall, Science Park II Loading Bay, S(117406)"/>
                  <w:listItem w:displayText="TLL, 1 Research Link, NUS campus, S(117604)" w:value="TLL, 1 Research Link, NUS campus, S(117604)"/>
                </w:comboBox>
              </w:sdtPr>
              <w:sdtContent>
                <w:r w:rsidR="00714277" w:rsidRPr="00327556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14277" w:rsidRPr="00824430" w14:paraId="7A7A6F65" w14:textId="77777777" w:rsidTr="00463742">
        <w:trPr>
          <w:trHeight w:val="755"/>
        </w:trPr>
        <w:tc>
          <w:tcPr>
            <w:tcW w:w="9639" w:type="dxa"/>
            <w:gridSpan w:val="3"/>
          </w:tcPr>
          <w:p w14:paraId="25CE680D" w14:textId="77777777" w:rsidR="00714277" w:rsidRPr="00824430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Address (Others) </w:t>
            </w:r>
          </w:p>
        </w:tc>
      </w:tr>
      <w:tr w:rsidR="00714277" w:rsidRPr="00824430" w14:paraId="4D7CFD95" w14:textId="77777777" w:rsidTr="00463742">
        <w:trPr>
          <w:trHeight w:val="737"/>
        </w:trPr>
        <w:tc>
          <w:tcPr>
            <w:tcW w:w="5528" w:type="dxa"/>
          </w:tcPr>
          <w:p w14:paraId="46106A21" w14:textId="77777777" w:rsidR="00714277" w:rsidRPr="005245DB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 w:rsidRPr="005245DB">
              <w:rPr>
                <w:rFonts w:ascii="Arial" w:hAnsi="Arial" w:cs="Arial"/>
                <w:sz w:val="20"/>
                <w:szCs w:val="20"/>
              </w:rPr>
              <w:t>Billing Address (</w:t>
            </w:r>
            <w:r w:rsidRPr="005245DB">
              <w:rPr>
                <w:rFonts w:ascii="Arial" w:hAnsi="Arial" w:cs="Arial"/>
                <w:i/>
                <w:sz w:val="20"/>
                <w:szCs w:val="20"/>
              </w:rPr>
              <w:t>If different from PI’s department</w:t>
            </w:r>
            <w:r w:rsidRPr="005245D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111" w:type="dxa"/>
            <w:gridSpan w:val="2"/>
          </w:tcPr>
          <w:p w14:paraId="7EC45850" w14:textId="77777777" w:rsidR="00714277" w:rsidRDefault="00000000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29508551"/>
                <w:placeholder>
                  <w:docPart w:val="41AC01B698174E5090C0EB829A799BF4"/>
                </w:placeholder>
                <w:showingPlcHdr/>
                <w:comboBox>
                  <w:listItem w:value="Choose an item."/>
                  <w:listItem w:displayText="NTU Shared Services, Level 5, Student Services Centre (SSC), 42 Nanyang Avenue, S(639815) " w:value="NTU Shared Services, Level 5, Student Services Centre (SSC), 42 Nanyang Avenue, S(639815) "/>
                  <w:listItem w:displayText="Lee Kong Chian School of Medicine, 11 Mandalay Road, Clinical Sciences Building L10, Singapore 308232" w:value="Lee Kong Chian School of Medicine, 11 Mandalay Road, Clinical Sciences Building L10, Singapore 308232"/>
                  <w:listItem w:displayText="Singapore Health Services Pte Ltd, 20 College Road, The Academia Basement 1  Cost Centre: 21740, S(169586)" w:value="Singapore Health Services Pte Ltd, 20 College Road, The Academia Basement 1  Cost Centre: 21740, S(169586)"/>
                  <w:listItem w:displayText="Duke-NUS Medical School, 8 College Road, S(169857)" w:value="Duke-NUS Medical School, 8 College Road, S(169857)"/>
                  <w:listItem w:displayText="VFPL, 50 Science Park Road, #02-07,  The Kendall, Science Park II, S(117406)" w:value="VFPL, 50 Science Park Road, #02-07,  The Kendall, Science Park II, S(117406)"/>
                  <w:listItem w:displayText="TLL, 1 Research Link, NUS campus, S(117604)" w:value="TLL, 1 Research Link, NUS campus, S(117604)"/>
                </w:comboBox>
              </w:sdtPr>
              <w:sdtContent>
                <w:r w:rsidR="00714277" w:rsidRPr="00327556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14277" w:rsidRPr="00824430" w14:paraId="104DFCDF" w14:textId="77777777" w:rsidTr="00463742">
        <w:trPr>
          <w:trHeight w:val="800"/>
        </w:trPr>
        <w:tc>
          <w:tcPr>
            <w:tcW w:w="9639" w:type="dxa"/>
            <w:gridSpan w:val="3"/>
          </w:tcPr>
          <w:p w14:paraId="4F19152B" w14:textId="77777777" w:rsidR="00714277" w:rsidRDefault="00714277" w:rsidP="00463742">
            <w:pPr>
              <w:tabs>
                <w:tab w:val="left" w:pos="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Billing Address (Others)</w:t>
            </w:r>
          </w:p>
        </w:tc>
      </w:tr>
      <w:bookmarkEnd w:id="8"/>
    </w:tbl>
    <w:p w14:paraId="066D5E97" w14:textId="77777777" w:rsidR="0071575A" w:rsidRDefault="0071575A" w:rsidP="0071575A">
      <w:pPr>
        <w:tabs>
          <w:tab w:val="left" w:pos="180"/>
        </w:tabs>
        <w:rPr>
          <w:rFonts w:ascii="Arial" w:hAnsi="Arial" w:cs="Arial"/>
          <w:i/>
          <w:color w:val="000000"/>
          <w:sz w:val="20"/>
          <w:szCs w:val="20"/>
        </w:rPr>
      </w:pPr>
    </w:p>
    <w:p w14:paraId="2CD27AB5" w14:textId="1A5FB853" w:rsidR="00C537C2" w:rsidRPr="00D61D38" w:rsidRDefault="00714277" w:rsidP="00714277">
      <w:pPr>
        <w:tabs>
          <w:tab w:val="left" w:pos="180"/>
        </w:tabs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     </w:t>
      </w:r>
      <w:r w:rsidRPr="0071575A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*Refer to </w:t>
      </w:r>
      <w:r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our</w:t>
      </w:r>
      <w:r w:rsidRPr="0071575A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 website </w:t>
      </w:r>
      <w:r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@ </w:t>
      </w:r>
      <w:hyperlink r:id="rId28" w:history="1">
        <w:r w:rsidRPr="00690A8D">
          <w:rPr>
            <w:rStyle w:val="Hyperlink"/>
            <w:rFonts w:ascii="Arial" w:hAnsi="Arial" w:cs="Arial"/>
            <w:b/>
            <w:bCs/>
            <w:i/>
            <w:sz w:val="20"/>
            <w:szCs w:val="20"/>
          </w:rPr>
          <w:t>www.invivos.com.sg</w:t>
        </w:r>
      </w:hyperlink>
      <w:r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 </w:t>
      </w:r>
      <w:r w:rsidRPr="0071575A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for the formal Nomenclature of the respective strains</w:t>
      </w:r>
      <w:r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 </w:t>
      </w:r>
    </w:p>
    <w:sectPr w:rsidR="00C537C2" w:rsidRPr="00D61D38" w:rsidSect="00C2008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40" w:right="709" w:bottom="992" w:left="709" w:header="567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6487D" w14:textId="77777777" w:rsidR="009156C4" w:rsidRDefault="009156C4" w:rsidP="0078159C">
      <w:pPr>
        <w:spacing w:after="0" w:line="240" w:lineRule="auto"/>
      </w:pPr>
      <w:r>
        <w:separator/>
      </w:r>
    </w:p>
  </w:endnote>
  <w:endnote w:type="continuationSeparator" w:id="0">
    <w:p w14:paraId="4E2A798D" w14:textId="77777777" w:rsidR="009156C4" w:rsidRDefault="009156C4" w:rsidP="0078159C">
      <w:pPr>
        <w:spacing w:after="0" w:line="240" w:lineRule="auto"/>
      </w:pPr>
      <w:r>
        <w:continuationSeparator/>
      </w:r>
    </w:p>
  </w:endnote>
  <w:endnote w:type="continuationNotice" w:id="1">
    <w:p w14:paraId="053771E4" w14:textId="77777777" w:rsidR="009156C4" w:rsidRDefault="009156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A3DB" w14:textId="77777777" w:rsidR="00CC37EB" w:rsidRDefault="00CC37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C582" w14:textId="77777777" w:rsidR="00835472" w:rsidRPr="00EC2A00" w:rsidRDefault="00835472" w:rsidP="00EC2A00">
    <w:pPr>
      <w:pStyle w:val="Footer"/>
      <w:spacing w:before="120"/>
      <w:jc w:val="center"/>
      <w:rPr>
        <w:rFonts w:ascii="Arial" w:hAnsi="Arial"/>
        <w:sz w:val="17"/>
      </w:rPr>
    </w:pPr>
    <w:r>
      <w:rPr>
        <w:rFonts w:ascii="Arial" w:hAnsi="Arial"/>
        <w:sz w:val="17"/>
      </w:rPr>
      <w:t>CONFIDENTIAL InVivos’ Proprietary Information – Not To Be Reproduced Or Disclosed To Others Without Prior Written Approval.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F61F" w14:textId="77777777" w:rsidR="00835472" w:rsidRPr="008668A4" w:rsidRDefault="00835472" w:rsidP="008668A4">
    <w:pPr>
      <w:pStyle w:val="Footer"/>
      <w:spacing w:before="120"/>
      <w:jc w:val="center"/>
      <w:rPr>
        <w:rFonts w:ascii="Arial" w:hAnsi="Arial"/>
        <w:sz w:val="17"/>
      </w:rPr>
    </w:pPr>
    <w:r>
      <w:rPr>
        <w:rFonts w:ascii="Arial" w:hAnsi="Arial"/>
        <w:sz w:val="17"/>
      </w:rPr>
      <w:t>CONFIDENTIAL InVivos’ Proprietary Information – Not To Be Reproduced Or Disclosed To Others Without Prior Written Approval.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B8D37" w14:textId="77777777" w:rsidR="009156C4" w:rsidRDefault="009156C4" w:rsidP="0078159C">
      <w:pPr>
        <w:spacing w:after="0" w:line="240" w:lineRule="auto"/>
      </w:pPr>
      <w:r>
        <w:separator/>
      </w:r>
    </w:p>
  </w:footnote>
  <w:footnote w:type="continuationSeparator" w:id="0">
    <w:p w14:paraId="33478AA5" w14:textId="77777777" w:rsidR="009156C4" w:rsidRDefault="009156C4" w:rsidP="0078159C">
      <w:pPr>
        <w:spacing w:after="0" w:line="240" w:lineRule="auto"/>
      </w:pPr>
      <w:r>
        <w:continuationSeparator/>
      </w:r>
    </w:p>
  </w:footnote>
  <w:footnote w:type="continuationNotice" w:id="1">
    <w:p w14:paraId="14CD758C" w14:textId="77777777" w:rsidR="009156C4" w:rsidRDefault="009156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3013" w14:textId="77777777" w:rsidR="00CC37EB" w:rsidRDefault="00CC37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1DF9" w14:textId="77777777" w:rsidR="00CC37EB" w:rsidRDefault="00CC3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tblInd w:w="3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3686"/>
      <w:gridCol w:w="2126"/>
      <w:gridCol w:w="2125"/>
    </w:tblGrid>
    <w:tr w:rsidR="00835472" w:rsidRPr="00134D4A" w14:paraId="253A1413" w14:textId="77777777" w:rsidTr="00586586">
      <w:trPr>
        <w:cantSplit/>
        <w:trHeight w:val="558"/>
      </w:trPr>
      <w:tc>
        <w:tcPr>
          <w:tcW w:w="2127" w:type="dxa"/>
          <w:vMerge w:val="restart"/>
          <w:shd w:val="clear" w:color="auto" w:fill="auto"/>
          <w:vAlign w:val="center"/>
        </w:tcPr>
        <w:p w14:paraId="43097ABD" w14:textId="10CAD456" w:rsidR="00835472" w:rsidRPr="00134D4A" w:rsidRDefault="00324D2C" w:rsidP="00586586">
          <w:pPr>
            <w:spacing w:after="0" w:line="240" w:lineRule="auto"/>
            <w:ind w:left="34"/>
            <w:jc w:val="center"/>
            <w:rPr>
              <w:rStyle w:val="PageNumber"/>
              <w:rFonts w:ascii="Arial Black" w:hAnsi="Arial Black" w:cs="Arial"/>
              <w:b/>
              <w:i/>
              <w:sz w:val="44"/>
            </w:rPr>
          </w:pPr>
          <w:r>
            <w:rPr>
              <w:rStyle w:val="PageNumber"/>
              <w:rFonts w:ascii="Arial Black" w:hAnsi="Arial Black" w:cs="Arial"/>
              <w:b/>
              <w:i/>
              <w:noProof/>
              <w:sz w:val="44"/>
              <w:lang w:val="en-SG"/>
            </w:rPr>
            <w:drawing>
              <wp:inline distT="0" distB="0" distL="0" distR="0" wp14:anchorId="645EAFB7" wp14:editId="75F69BFB">
                <wp:extent cx="1047750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vAlign w:val="center"/>
        </w:tcPr>
        <w:p w14:paraId="5DB67761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sz w:val="20"/>
              <w:szCs w:val="20"/>
            </w:rPr>
            <w:t>Document Type :</w:t>
          </w:r>
          <w:r w:rsidRPr="00134D4A">
            <w:rPr>
              <w:rStyle w:val="PageNumber"/>
              <w:rFonts w:ascii="Arial" w:hAnsi="Arial" w:cs="Arial"/>
              <w:b/>
              <w:sz w:val="20"/>
              <w:szCs w:val="20"/>
            </w:rPr>
            <w:t xml:space="preserve"> FORM</w:t>
          </w:r>
        </w:p>
        <w:p w14:paraId="3C0EB275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b/>
              <w:sz w:val="20"/>
              <w:szCs w:val="20"/>
            </w:rPr>
            <w:t xml:space="preserve"> </w:t>
          </w:r>
        </w:p>
      </w:tc>
      <w:tc>
        <w:tcPr>
          <w:tcW w:w="2126" w:type="dxa"/>
          <w:vAlign w:val="center"/>
        </w:tcPr>
        <w:p w14:paraId="1AE113C3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sz w:val="20"/>
              <w:szCs w:val="20"/>
            </w:rPr>
            <w:t>File No. :</w:t>
          </w:r>
        </w:p>
        <w:p w14:paraId="47BFF0D6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>
            <w:rPr>
              <w:rStyle w:val="PageNumber"/>
              <w:rFonts w:ascii="Arial" w:hAnsi="Arial" w:cs="Arial"/>
              <w:b/>
              <w:sz w:val="20"/>
              <w:szCs w:val="20"/>
            </w:rPr>
            <w:t>BD-FORM-002</w:t>
          </w:r>
        </w:p>
      </w:tc>
      <w:tc>
        <w:tcPr>
          <w:tcW w:w="2125" w:type="dxa"/>
          <w:vAlign w:val="center"/>
        </w:tcPr>
        <w:p w14:paraId="29872925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sz w:val="20"/>
              <w:szCs w:val="20"/>
            </w:rPr>
            <w:t xml:space="preserve">Effective date : </w:t>
          </w:r>
        </w:p>
        <w:p w14:paraId="41423D65" w14:textId="7FE0FC3F" w:rsidR="00835472" w:rsidRPr="00134D4A" w:rsidRDefault="00C64E03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>
            <w:rPr>
              <w:rStyle w:val="PageNumber"/>
              <w:rFonts w:ascii="Arial" w:hAnsi="Arial" w:cs="Arial"/>
              <w:b/>
              <w:sz w:val="20"/>
              <w:szCs w:val="20"/>
            </w:rPr>
            <w:t>07</w:t>
          </w:r>
          <w:r w:rsidRPr="00C64E03">
            <w:rPr>
              <w:rStyle w:val="PageNumber"/>
              <w:rFonts w:ascii="Arial" w:hAnsi="Arial" w:cs="Arial"/>
              <w:b/>
              <w:sz w:val="20"/>
              <w:szCs w:val="20"/>
              <w:vertAlign w:val="superscript"/>
            </w:rPr>
            <w:t>th</w:t>
          </w:r>
          <w:r>
            <w:rPr>
              <w:rStyle w:val="PageNumber"/>
              <w:rFonts w:ascii="Arial" w:hAnsi="Arial" w:cs="Arial"/>
              <w:b/>
              <w:sz w:val="20"/>
              <w:szCs w:val="20"/>
            </w:rPr>
            <w:t xml:space="preserve"> May 2025</w:t>
          </w:r>
        </w:p>
      </w:tc>
    </w:tr>
    <w:tr w:rsidR="00835472" w:rsidRPr="00134D4A" w14:paraId="2D1DAEB6" w14:textId="77777777" w:rsidTr="00586586">
      <w:trPr>
        <w:cantSplit/>
        <w:trHeight w:val="409"/>
      </w:trPr>
      <w:tc>
        <w:tcPr>
          <w:tcW w:w="2127" w:type="dxa"/>
          <w:vMerge/>
          <w:shd w:val="clear" w:color="auto" w:fill="auto"/>
          <w:vAlign w:val="center"/>
        </w:tcPr>
        <w:p w14:paraId="4020E236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</w:rPr>
          </w:pPr>
        </w:p>
      </w:tc>
      <w:tc>
        <w:tcPr>
          <w:tcW w:w="3686" w:type="dxa"/>
          <w:vAlign w:val="center"/>
        </w:tcPr>
        <w:p w14:paraId="48930C21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sz w:val="20"/>
              <w:szCs w:val="20"/>
            </w:rPr>
            <w:t>Document Level :</w:t>
          </w:r>
          <w:r w:rsidRPr="00134D4A">
            <w:rPr>
              <w:rStyle w:val="PageNumber"/>
              <w:rFonts w:ascii="Arial" w:hAnsi="Arial" w:cs="Arial"/>
              <w:b/>
              <w:sz w:val="20"/>
              <w:szCs w:val="20"/>
            </w:rPr>
            <w:t xml:space="preserve"> 4</w:t>
          </w:r>
        </w:p>
      </w:tc>
      <w:tc>
        <w:tcPr>
          <w:tcW w:w="2126" w:type="dxa"/>
          <w:vAlign w:val="center"/>
        </w:tcPr>
        <w:p w14:paraId="4C453803" w14:textId="48BBDD01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sz w:val="20"/>
              <w:szCs w:val="20"/>
            </w:rPr>
            <w:t xml:space="preserve">Revision : </w:t>
          </w:r>
          <w:r w:rsidRPr="00134D4A">
            <w:rPr>
              <w:rStyle w:val="PageNumber"/>
              <w:rFonts w:ascii="Arial" w:hAnsi="Arial" w:cs="Arial"/>
              <w:b/>
              <w:sz w:val="20"/>
              <w:szCs w:val="20"/>
            </w:rPr>
            <w:t>0</w:t>
          </w:r>
          <w:r w:rsidR="00AA0A7F">
            <w:rPr>
              <w:rStyle w:val="PageNumber"/>
              <w:rFonts w:ascii="Arial" w:hAnsi="Arial" w:cs="Arial"/>
              <w:b/>
              <w:sz w:val="20"/>
              <w:szCs w:val="20"/>
            </w:rPr>
            <w:t>6</w:t>
          </w:r>
        </w:p>
      </w:tc>
      <w:tc>
        <w:tcPr>
          <w:tcW w:w="2125" w:type="dxa"/>
          <w:vAlign w:val="center"/>
        </w:tcPr>
        <w:p w14:paraId="1682A5C2" w14:textId="77777777" w:rsidR="00835472" w:rsidRPr="00134D4A" w:rsidRDefault="00835472" w:rsidP="00586586">
          <w:pPr>
            <w:spacing w:after="0" w:line="240" w:lineRule="auto"/>
            <w:ind w:right="-79"/>
            <w:rPr>
              <w:rStyle w:val="PageNumber"/>
              <w:rFonts w:ascii="Arial" w:hAnsi="Arial" w:cs="Arial"/>
              <w:snapToGrid w:val="0"/>
              <w:sz w:val="20"/>
              <w:szCs w:val="20"/>
            </w:rPr>
          </w:pPr>
          <w:r w:rsidRPr="00134D4A">
            <w:rPr>
              <w:rStyle w:val="PageNumber"/>
              <w:rFonts w:ascii="Arial" w:hAnsi="Arial" w:cs="Arial"/>
              <w:snapToGrid w:val="0"/>
              <w:sz w:val="20"/>
              <w:szCs w:val="20"/>
            </w:rPr>
            <w:t xml:space="preserve">Page: </w:t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fldChar w:fldCharType="begin"/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instrText xml:space="preserve"> PAGE </w:instrText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fldChar w:fldCharType="separate"/>
          </w:r>
          <w:r>
            <w:rPr>
              <w:rStyle w:val="PageNumber"/>
              <w:rFonts w:ascii="Arial" w:hAnsi="Arial" w:cs="Arial"/>
              <w:b/>
              <w:noProof/>
              <w:snapToGrid w:val="0"/>
              <w:sz w:val="20"/>
              <w:szCs w:val="20"/>
            </w:rPr>
            <w:t>1</w:t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fldChar w:fldCharType="end"/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t xml:space="preserve"> of </w:t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fldChar w:fldCharType="begin"/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instrText xml:space="preserve"> NUMPAGES </w:instrText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fldChar w:fldCharType="separate"/>
          </w:r>
          <w:r>
            <w:rPr>
              <w:rStyle w:val="PageNumber"/>
              <w:rFonts w:ascii="Arial" w:hAnsi="Arial" w:cs="Arial"/>
              <w:b/>
              <w:noProof/>
              <w:snapToGrid w:val="0"/>
              <w:sz w:val="20"/>
              <w:szCs w:val="20"/>
            </w:rPr>
            <w:t>2</w:t>
          </w:r>
          <w:r w:rsidRPr="00134D4A">
            <w:rPr>
              <w:rStyle w:val="PageNumber"/>
              <w:rFonts w:ascii="Arial" w:hAnsi="Arial" w:cs="Arial"/>
              <w:b/>
              <w:snapToGrid w:val="0"/>
              <w:sz w:val="20"/>
              <w:szCs w:val="20"/>
            </w:rPr>
            <w:fldChar w:fldCharType="end"/>
          </w:r>
        </w:p>
      </w:tc>
    </w:tr>
    <w:tr w:rsidR="00835472" w:rsidRPr="00134D4A" w14:paraId="1405D67B" w14:textId="77777777" w:rsidTr="00586586">
      <w:trPr>
        <w:cantSplit/>
        <w:trHeight w:val="430"/>
      </w:trPr>
      <w:tc>
        <w:tcPr>
          <w:tcW w:w="10064" w:type="dxa"/>
          <w:gridSpan w:val="4"/>
          <w:vAlign w:val="center"/>
        </w:tcPr>
        <w:p w14:paraId="66C44E89" w14:textId="77777777" w:rsidR="00835472" w:rsidRPr="006D07B5" w:rsidRDefault="00835472" w:rsidP="00540489">
          <w:pPr>
            <w:spacing w:after="0" w:line="240" w:lineRule="auto"/>
            <w:ind w:right="-79"/>
            <w:jc w:val="center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>
            <w:rPr>
              <w:rStyle w:val="PageNumber"/>
              <w:rFonts w:ascii="Arial" w:hAnsi="Arial" w:cs="Arial"/>
              <w:b/>
              <w:sz w:val="20"/>
              <w:szCs w:val="20"/>
            </w:rPr>
            <w:t>Request for Quotation Form (RFQ Form)</w:t>
          </w:r>
        </w:p>
      </w:tc>
    </w:tr>
    <w:tr w:rsidR="00835472" w:rsidRPr="00134D4A" w14:paraId="49964D50" w14:textId="77777777" w:rsidTr="00586586">
      <w:trPr>
        <w:cantSplit/>
        <w:trHeight w:val="430"/>
      </w:trPr>
      <w:tc>
        <w:tcPr>
          <w:tcW w:w="10064" w:type="dxa"/>
          <w:gridSpan w:val="4"/>
          <w:vAlign w:val="center"/>
        </w:tcPr>
        <w:p w14:paraId="3F01F810" w14:textId="77777777" w:rsidR="00835472" w:rsidRPr="006D07B5" w:rsidRDefault="00835472" w:rsidP="00874DCB">
          <w:pPr>
            <w:spacing w:after="0" w:line="240" w:lineRule="auto"/>
            <w:ind w:right="-79"/>
            <w:rPr>
              <w:rStyle w:val="PageNumber"/>
              <w:rFonts w:ascii="Arial" w:hAnsi="Arial" w:cs="Arial"/>
              <w:b/>
              <w:sz w:val="20"/>
              <w:szCs w:val="20"/>
            </w:rPr>
          </w:pPr>
          <w:r>
            <w:rPr>
              <w:rStyle w:val="PageNumber"/>
              <w:rFonts w:ascii="Arial" w:hAnsi="Arial" w:cs="Arial"/>
              <w:b/>
              <w:sz w:val="20"/>
              <w:szCs w:val="20"/>
            </w:rPr>
            <w:t>Department</w:t>
          </w:r>
          <w:r w:rsidRPr="006D07B5">
            <w:rPr>
              <w:rStyle w:val="PageNumber"/>
              <w:rFonts w:ascii="Arial" w:hAnsi="Arial" w:cs="Arial"/>
              <w:b/>
              <w:sz w:val="20"/>
              <w:szCs w:val="20"/>
            </w:rPr>
            <w:t>:</w:t>
          </w:r>
          <w:r>
            <w:rPr>
              <w:rStyle w:val="PageNumber"/>
              <w:rFonts w:ascii="Arial" w:hAnsi="Arial" w:cs="Arial"/>
              <w:b/>
              <w:sz w:val="20"/>
              <w:szCs w:val="20"/>
            </w:rPr>
            <w:t xml:space="preserve"> Business Development &amp; Customer Service</w:t>
          </w:r>
        </w:p>
      </w:tc>
    </w:tr>
  </w:tbl>
  <w:p w14:paraId="2620C530" w14:textId="77777777" w:rsidR="00835472" w:rsidRDefault="00835472" w:rsidP="00733D90">
    <w:pPr>
      <w:pStyle w:val="Header"/>
      <w:tabs>
        <w:tab w:val="clear" w:pos="9026"/>
        <w:tab w:val="right" w:pos="9923"/>
      </w:tabs>
      <w:ind w:right="141"/>
      <w:jc w:val="both"/>
      <w:rPr>
        <w:sz w:val="14"/>
      </w:rPr>
    </w:pPr>
  </w:p>
  <w:p w14:paraId="52399515" w14:textId="77777777" w:rsidR="00835472" w:rsidRPr="008668A4" w:rsidRDefault="00835472" w:rsidP="00733D90">
    <w:pPr>
      <w:pStyle w:val="Header"/>
      <w:tabs>
        <w:tab w:val="clear" w:pos="9026"/>
        <w:tab w:val="right" w:pos="9923"/>
      </w:tabs>
      <w:ind w:right="141"/>
      <w:jc w:val="both"/>
      <w:rPr>
        <w:sz w:val="14"/>
      </w:rPr>
    </w:pPr>
    <w:r w:rsidRPr="008D506C">
      <w:rPr>
        <w:sz w:val="14"/>
      </w:rPr>
      <w:t xml:space="preserve">Prior to use, ensure this document is the most recent revision by checking the Master Document List. To request a change, submit a </w:t>
    </w:r>
    <w:r w:rsidRPr="004C376F">
      <w:rPr>
        <w:b/>
        <w:sz w:val="14"/>
      </w:rPr>
      <w:t>Document Request</w:t>
    </w:r>
    <w:r w:rsidRPr="004C376F">
      <w:rPr>
        <w:sz w:val="14"/>
      </w:rPr>
      <w:t xml:space="preserve"> to the </w:t>
    </w:r>
    <w:r w:rsidRPr="004C376F">
      <w:rPr>
        <w:b/>
        <w:sz w:val="14"/>
      </w:rPr>
      <w:t>Document Control</w:t>
    </w:r>
    <w:r>
      <w:rPr>
        <w:b/>
        <w:sz w:val="14"/>
      </w:rPr>
      <w:t>ler.</w:t>
    </w:r>
    <w:r w:rsidRPr="004C376F">
      <w:rPr>
        <w:b/>
        <w:sz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AF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C12C0"/>
    <w:multiLevelType w:val="hybridMultilevel"/>
    <w:tmpl w:val="014C25DE"/>
    <w:lvl w:ilvl="0" w:tplc="1AACBC3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5E24"/>
    <w:multiLevelType w:val="hybridMultilevel"/>
    <w:tmpl w:val="B6CC5EA8"/>
    <w:lvl w:ilvl="0" w:tplc="040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1808"/>
    <w:multiLevelType w:val="hybridMultilevel"/>
    <w:tmpl w:val="D4880F0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7374F"/>
    <w:multiLevelType w:val="hybridMultilevel"/>
    <w:tmpl w:val="055AA772"/>
    <w:lvl w:ilvl="0" w:tplc="B8E8514E">
      <w:start w:val="3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46DA"/>
    <w:multiLevelType w:val="hybridMultilevel"/>
    <w:tmpl w:val="D4ECDB8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F46C5"/>
    <w:multiLevelType w:val="hybridMultilevel"/>
    <w:tmpl w:val="BE648CC6"/>
    <w:lvl w:ilvl="0" w:tplc="040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87BF2"/>
    <w:multiLevelType w:val="hybridMultilevel"/>
    <w:tmpl w:val="A080BD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382464"/>
    <w:multiLevelType w:val="multilevel"/>
    <w:tmpl w:val="276A9B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5710CB4"/>
    <w:multiLevelType w:val="multilevel"/>
    <w:tmpl w:val="259642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5944A4B"/>
    <w:multiLevelType w:val="hybridMultilevel"/>
    <w:tmpl w:val="6E8A31D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01534"/>
    <w:multiLevelType w:val="multilevel"/>
    <w:tmpl w:val="4420DB7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D2459D4"/>
    <w:multiLevelType w:val="hybridMultilevel"/>
    <w:tmpl w:val="422C086A"/>
    <w:lvl w:ilvl="0" w:tplc="5504CEA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64B4F"/>
    <w:multiLevelType w:val="hybridMultilevel"/>
    <w:tmpl w:val="F5123DA8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603ED"/>
    <w:multiLevelType w:val="hybridMultilevel"/>
    <w:tmpl w:val="6F5A5F86"/>
    <w:lvl w:ilvl="0" w:tplc="C654352A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265084">
    <w:abstractNumId w:val="9"/>
  </w:num>
  <w:num w:numId="2" w16cid:durableId="1769111226">
    <w:abstractNumId w:val="0"/>
  </w:num>
  <w:num w:numId="3" w16cid:durableId="331642688">
    <w:abstractNumId w:val="11"/>
  </w:num>
  <w:num w:numId="4" w16cid:durableId="952397867">
    <w:abstractNumId w:val="8"/>
  </w:num>
  <w:num w:numId="5" w16cid:durableId="479658178">
    <w:abstractNumId w:val="7"/>
  </w:num>
  <w:num w:numId="6" w16cid:durableId="248123851">
    <w:abstractNumId w:val="10"/>
  </w:num>
  <w:num w:numId="7" w16cid:durableId="116679814">
    <w:abstractNumId w:val="5"/>
  </w:num>
  <w:num w:numId="8" w16cid:durableId="330373347">
    <w:abstractNumId w:val="3"/>
  </w:num>
  <w:num w:numId="9" w16cid:durableId="2047026274">
    <w:abstractNumId w:val="13"/>
  </w:num>
  <w:num w:numId="10" w16cid:durableId="976103818">
    <w:abstractNumId w:val="2"/>
  </w:num>
  <w:num w:numId="11" w16cid:durableId="858547996">
    <w:abstractNumId w:val="6"/>
  </w:num>
  <w:num w:numId="12" w16cid:durableId="576208924">
    <w:abstractNumId w:val="12"/>
  </w:num>
  <w:num w:numId="13" w16cid:durableId="1210265786">
    <w:abstractNumId w:val="4"/>
  </w:num>
  <w:num w:numId="14" w16cid:durableId="1546678139">
    <w:abstractNumId w:val="1"/>
  </w:num>
  <w:num w:numId="15" w16cid:durableId="20243563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lignBordersAndEdges/>
  <w:bordersDoNotSurroundHeader/>
  <w:bordersDoNotSurroundFooter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C3"/>
    <w:rsid w:val="00005386"/>
    <w:rsid w:val="00021EA6"/>
    <w:rsid w:val="00033FA5"/>
    <w:rsid w:val="00034017"/>
    <w:rsid w:val="000349B2"/>
    <w:rsid w:val="00036D83"/>
    <w:rsid w:val="00043267"/>
    <w:rsid w:val="00060E7D"/>
    <w:rsid w:val="00061344"/>
    <w:rsid w:val="00066D43"/>
    <w:rsid w:val="000676B2"/>
    <w:rsid w:val="0007619C"/>
    <w:rsid w:val="00084FB0"/>
    <w:rsid w:val="00093654"/>
    <w:rsid w:val="000A3711"/>
    <w:rsid w:val="000B105E"/>
    <w:rsid w:val="000E22E3"/>
    <w:rsid w:val="000E2630"/>
    <w:rsid w:val="000E2C6B"/>
    <w:rsid w:val="000E2F37"/>
    <w:rsid w:val="000E6626"/>
    <w:rsid w:val="000F33AE"/>
    <w:rsid w:val="001106B6"/>
    <w:rsid w:val="00114F79"/>
    <w:rsid w:val="0011544A"/>
    <w:rsid w:val="001240FD"/>
    <w:rsid w:val="00134D4A"/>
    <w:rsid w:val="0018141E"/>
    <w:rsid w:val="001A1083"/>
    <w:rsid w:val="001A15D7"/>
    <w:rsid w:val="001A5F61"/>
    <w:rsid w:val="001B0794"/>
    <w:rsid w:val="001B4D18"/>
    <w:rsid w:val="001C5EF7"/>
    <w:rsid w:val="001E124F"/>
    <w:rsid w:val="001E3685"/>
    <w:rsid w:val="001E5301"/>
    <w:rsid w:val="001E6C26"/>
    <w:rsid w:val="001F0683"/>
    <w:rsid w:val="001F14A6"/>
    <w:rsid w:val="001F3B51"/>
    <w:rsid w:val="001F5854"/>
    <w:rsid w:val="00201D9D"/>
    <w:rsid w:val="002107B6"/>
    <w:rsid w:val="00226FAE"/>
    <w:rsid w:val="00230329"/>
    <w:rsid w:val="0024465C"/>
    <w:rsid w:val="00257851"/>
    <w:rsid w:val="00281473"/>
    <w:rsid w:val="00281F06"/>
    <w:rsid w:val="002936BA"/>
    <w:rsid w:val="00296EDC"/>
    <w:rsid w:val="002B6CCB"/>
    <w:rsid w:val="002C025F"/>
    <w:rsid w:val="002D2B77"/>
    <w:rsid w:val="002F57E8"/>
    <w:rsid w:val="00324D2C"/>
    <w:rsid w:val="00331E5F"/>
    <w:rsid w:val="00357B2E"/>
    <w:rsid w:val="00370D4D"/>
    <w:rsid w:val="00370E79"/>
    <w:rsid w:val="003755ED"/>
    <w:rsid w:val="00387F55"/>
    <w:rsid w:val="00390E4C"/>
    <w:rsid w:val="003A086E"/>
    <w:rsid w:val="003A0AD9"/>
    <w:rsid w:val="003C5639"/>
    <w:rsid w:val="003D0674"/>
    <w:rsid w:val="003F002A"/>
    <w:rsid w:val="003F302F"/>
    <w:rsid w:val="003F4674"/>
    <w:rsid w:val="004019D6"/>
    <w:rsid w:val="00401A68"/>
    <w:rsid w:val="004117D5"/>
    <w:rsid w:val="00417004"/>
    <w:rsid w:val="00423BDD"/>
    <w:rsid w:val="00435C3B"/>
    <w:rsid w:val="00436CA3"/>
    <w:rsid w:val="0044508D"/>
    <w:rsid w:val="00460126"/>
    <w:rsid w:val="00463742"/>
    <w:rsid w:val="00481DFC"/>
    <w:rsid w:val="00482DC3"/>
    <w:rsid w:val="004A5CEC"/>
    <w:rsid w:val="004B209D"/>
    <w:rsid w:val="004C376F"/>
    <w:rsid w:val="004C6B34"/>
    <w:rsid w:val="004C77C7"/>
    <w:rsid w:val="004D5914"/>
    <w:rsid w:val="004E0D2D"/>
    <w:rsid w:val="004E2A4F"/>
    <w:rsid w:val="004E7EAD"/>
    <w:rsid w:val="00506179"/>
    <w:rsid w:val="0051281C"/>
    <w:rsid w:val="0051473A"/>
    <w:rsid w:val="00522CBE"/>
    <w:rsid w:val="005245DB"/>
    <w:rsid w:val="00531885"/>
    <w:rsid w:val="00534904"/>
    <w:rsid w:val="00535CF0"/>
    <w:rsid w:val="00540489"/>
    <w:rsid w:val="0054190D"/>
    <w:rsid w:val="00543AE6"/>
    <w:rsid w:val="00553248"/>
    <w:rsid w:val="0056195E"/>
    <w:rsid w:val="00576720"/>
    <w:rsid w:val="00581D63"/>
    <w:rsid w:val="00586586"/>
    <w:rsid w:val="005A13D9"/>
    <w:rsid w:val="005B161B"/>
    <w:rsid w:val="005D70CB"/>
    <w:rsid w:val="005E0BD8"/>
    <w:rsid w:val="005E3835"/>
    <w:rsid w:val="005E462F"/>
    <w:rsid w:val="005F4043"/>
    <w:rsid w:val="005F4BE3"/>
    <w:rsid w:val="005F78D0"/>
    <w:rsid w:val="00623BD4"/>
    <w:rsid w:val="00631E4B"/>
    <w:rsid w:val="00644098"/>
    <w:rsid w:val="00657F72"/>
    <w:rsid w:val="006627B8"/>
    <w:rsid w:val="00665E08"/>
    <w:rsid w:val="00671BBD"/>
    <w:rsid w:val="00674260"/>
    <w:rsid w:val="006813E1"/>
    <w:rsid w:val="006863E5"/>
    <w:rsid w:val="00697519"/>
    <w:rsid w:val="006A0FF2"/>
    <w:rsid w:val="006B04F9"/>
    <w:rsid w:val="006C2027"/>
    <w:rsid w:val="006D07B5"/>
    <w:rsid w:val="006D702D"/>
    <w:rsid w:val="006F0964"/>
    <w:rsid w:val="006F5A9B"/>
    <w:rsid w:val="00701BE3"/>
    <w:rsid w:val="007029E3"/>
    <w:rsid w:val="00712B07"/>
    <w:rsid w:val="00714277"/>
    <w:rsid w:val="0071575A"/>
    <w:rsid w:val="00722D3D"/>
    <w:rsid w:val="007252FA"/>
    <w:rsid w:val="0073379C"/>
    <w:rsid w:val="00733D90"/>
    <w:rsid w:val="007356E4"/>
    <w:rsid w:val="00743FE0"/>
    <w:rsid w:val="00746CC8"/>
    <w:rsid w:val="0075273D"/>
    <w:rsid w:val="007616EE"/>
    <w:rsid w:val="00771128"/>
    <w:rsid w:val="00773455"/>
    <w:rsid w:val="00780D19"/>
    <w:rsid w:val="0078159C"/>
    <w:rsid w:val="00787E77"/>
    <w:rsid w:val="007B078E"/>
    <w:rsid w:val="007B2EFF"/>
    <w:rsid w:val="007E3AC3"/>
    <w:rsid w:val="007F686E"/>
    <w:rsid w:val="007F7216"/>
    <w:rsid w:val="007F7F60"/>
    <w:rsid w:val="00815AC3"/>
    <w:rsid w:val="008179FD"/>
    <w:rsid w:val="00830BC4"/>
    <w:rsid w:val="00835472"/>
    <w:rsid w:val="00837AFC"/>
    <w:rsid w:val="0085400B"/>
    <w:rsid w:val="00861F7D"/>
    <w:rsid w:val="008668A4"/>
    <w:rsid w:val="00872190"/>
    <w:rsid w:val="00874292"/>
    <w:rsid w:val="00874DCB"/>
    <w:rsid w:val="00882737"/>
    <w:rsid w:val="0089438C"/>
    <w:rsid w:val="008A0388"/>
    <w:rsid w:val="008A0AF6"/>
    <w:rsid w:val="008A2FDC"/>
    <w:rsid w:val="008C14B9"/>
    <w:rsid w:val="008D2961"/>
    <w:rsid w:val="008D298D"/>
    <w:rsid w:val="008D506C"/>
    <w:rsid w:val="008E6A1D"/>
    <w:rsid w:val="008F1BA2"/>
    <w:rsid w:val="008F422A"/>
    <w:rsid w:val="0091271A"/>
    <w:rsid w:val="009156C4"/>
    <w:rsid w:val="0092661A"/>
    <w:rsid w:val="0094727D"/>
    <w:rsid w:val="00956265"/>
    <w:rsid w:val="00962D6C"/>
    <w:rsid w:val="00991688"/>
    <w:rsid w:val="009A0AF3"/>
    <w:rsid w:val="009C1E49"/>
    <w:rsid w:val="009D2D18"/>
    <w:rsid w:val="009E6760"/>
    <w:rsid w:val="009E71CA"/>
    <w:rsid w:val="009F10EC"/>
    <w:rsid w:val="00A05E23"/>
    <w:rsid w:val="00A23A00"/>
    <w:rsid w:val="00A3525A"/>
    <w:rsid w:val="00A35C3D"/>
    <w:rsid w:val="00A41272"/>
    <w:rsid w:val="00A53502"/>
    <w:rsid w:val="00A74FD3"/>
    <w:rsid w:val="00AA0A7F"/>
    <w:rsid w:val="00AB3509"/>
    <w:rsid w:val="00AB6221"/>
    <w:rsid w:val="00AD6BE8"/>
    <w:rsid w:val="00B05588"/>
    <w:rsid w:val="00B05DD5"/>
    <w:rsid w:val="00B30E79"/>
    <w:rsid w:val="00B33C94"/>
    <w:rsid w:val="00B3475E"/>
    <w:rsid w:val="00B5616F"/>
    <w:rsid w:val="00B56342"/>
    <w:rsid w:val="00B71053"/>
    <w:rsid w:val="00B8073B"/>
    <w:rsid w:val="00B836DA"/>
    <w:rsid w:val="00B85862"/>
    <w:rsid w:val="00BA1CB0"/>
    <w:rsid w:val="00BA571F"/>
    <w:rsid w:val="00BC0755"/>
    <w:rsid w:val="00BC2A98"/>
    <w:rsid w:val="00BD0EE2"/>
    <w:rsid w:val="00C01F30"/>
    <w:rsid w:val="00C04A1E"/>
    <w:rsid w:val="00C10799"/>
    <w:rsid w:val="00C20082"/>
    <w:rsid w:val="00C342D1"/>
    <w:rsid w:val="00C537C2"/>
    <w:rsid w:val="00C64E03"/>
    <w:rsid w:val="00C66D7F"/>
    <w:rsid w:val="00C82E7B"/>
    <w:rsid w:val="00C9381E"/>
    <w:rsid w:val="00CA006F"/>
    <w:rsid w:val="00CB0282"/>
    <w:rsid w:val="00CC2227"/>
    <w:rsid w:val="00CC37EB"/>
    <w:rsid w:val="00CC451A"/>
    <w:rsid w:val="00CD0279"/>
    <w:rsid w:val="00CE097B"/>
    <w:rsid w:val="00CE3D96"/>
    <w:rsid w:val="00CE43E5"/>
    <w:rsid w:val="00CE4869"/>
    <w:rsid w:val="00CE6909"/>
    <w:rsid w:val="00CF215D"/>
    <w:rsid w:val="00D04A81"/>
    <w:rsid w:val="00D1538D"/>
    <w:rsid w:val="00D227FD"/>
    <w:rsid w:val="00D34EEF"/>
    <w:rsid w:val="00D472DF"/>
    <w:rsid w:val="00D529E0"/>
    <w:rsid w:val="00D61D38"/>
    <w:rsid w:val="00D62050"/>
    <w:rsid w:val="00D713AC"/>
    <w:rsid w:val="00D93039"/>
    <w:rsid w:val="00DB7517"/>
    <w:rsid w:val="00DC3AA3"/>
    <w:rsid w:val="00DC6842"/>
    <w:rsid w:val="00DD68FA"/>
    <w:rsid w:val="00DE07D0"/>
    <w:rsid w:val="00DE0C25"/>
    <w:rsid w:val="00DE2D79"/>
    <w:rsid w:val="00DE6324"/>
    <w:rsid w:val="00DE6C60"/>
    <w:rsid w:val="00DF1E2C"/>
    <w:rsid w:val="00E0410D"/>
    <w:rsid w:val="00E0576B"/>
    <w:rsid w:val="00E27312"/>
    <w:rsid w:val="00E30BCC"/>
    <w:rsid w:val="00E30FFB"/>
    <w:rsid w:val="00E52E92"/>
    <w:rsid w:val="00E653F7"/>
    <w:rsid w:val="00E71F98"/>
    <w:rsid w:val="00E74D3B"/>
    <w:rsid w:val="00E75034"/>
    <w:rsid w:val="00E84910"/>
    <w:rsid w:val="00E929ED"/>
    <w:rsid w:val="00EA4F58"/>
    <w:rsid w:val="00EA6339"/>
    <w:rsid w:val="00EA6FD2"/>
    <w:rsid w:val="00EC2A00"/>
    <w:rsid w:val="00EC400C"/>
    <w:rsid w:val="00ED00CC"/>
    <w:rsid w:val="00ED1C20"/>
    <w:rsid w:val="00EF3492"/>
    <w:rsid w:val="00EF501F"/>
    <w:rsid w:val="00F00B0C"/>
    <w:rsid w:val="00F046D1"/>
    <w:rsid w:val="00F04899"/>
    <w:rsid w:val="00F104FA"/>
    <w:rsid w:val="00F141E8"/>
    <w:rsid w:val="00F2464D"/>
    <w:rsid w:val="00F25527"/>
    <w:rsid w:val="00F410A5"/>
    <w:rsid w:val="00F62992"/>
    <w:rsid w:val="00F73108"/>
    <w:rsid w:val="00FA6F00"/>
    <w:rsid w:val="00FB4DF0"/>
    <w:rsid w:val="00FB7B61"/>
    <w:rsid w:val="00FC4F1E"/>
    <w:rsid w:val="00FC4FCF"/>
    <w:rsid w:val="00FD2330"/>
    <w:rsid w:val="00FF170F"/>
    <w:rsid w:val="1E8F6A50"/>
    <w:rsid w:val="3F444C53"/>
    <w:rsid w:val="42DDDE1E"/>
    <w:rsid w:val="47DF64E2"/>
    <w:rsid w:val="71F4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30F9D"/>
  <w15:chartTrackingRefBased/>
  <w15:docId w15:val="{96BC5491-14FD-4A62-A55D-7714CD3E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E5F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59C"/>
  </w:style>
  <w:style w:type="paragraph" w:styleId="Footer">
    <w:name w:val="footer"/>
    <w:basedOn w:val="Normal"/>
    <w:link w:val="FooterChar"/>
    <w:unhideWhenUsed/>
    <w:rsid w:val="00781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8159C"/>
  </w:style>
  <w:style w:type="table" w:styleId="TableGrid">
    <w:name w:val="Table Grid"/>
    <w:basedOn w:val="TableNormal"/>
    <w:uiPriority w:val="59"/>
    <w:rsid w:val="00781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A0AD9"/>
  </w:style>
  <w:style w:type="paragraph" w:styleId="NoSpacing">
    <w:name w:val="No Spacing"/>
    <w:link w:val="NoSpacingChar"/>
    <w:uiPriority w:val="1"/>
    <w:qFormat/>
    <w:rsid w:val="004E0D2D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E0D2D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0D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222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71053"/>
    <w:rPr>
      <w:rFonts w:eastAsia="DengXi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1544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1544A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11544A"/>
    <w:rPr>
      <w:color w:val="954F72"/>
      <w:u w:val="single"/>
    </w:rPr>
  </w:style>
  <w:style w:type="character" w:styleId="PlaceholderText">
    <w:name w:val="Placeholder Text"/>
    <w:basedOn w:val="DefaultParagraphFont"/>
    <w:uiPriority w:val="99"/>
    <w:semiHidden/>
    <w:rsid w:val="006627B8"/>
    <w:rPr>
      <w:color w:val="808080"/>
    </w:rPr>
  </w:style>
  <w:style w:type="paragraph" w:styleId="Revision">
    <w:name w:val="Revision"/>
    <w:hidden/>
    <w:uiPriority w:val="99"/>
    <w:semiHidden/>
    <w:rsid w:val="00AA0A7F"/>
    <w:rPr>
      <w:sz w:val="22"/>
      <w:szCs w:val="22"/>
      <w:lang w:val="en-GB"/>
    </w:rPr>
  </w:style>
  <w:style w:type="character" w:customStyle="1" w:styleId="ui-provider">
    <w:name w:val="ui-provider"/>
    <w:basedOn w:val="DefaultParagraphFont"/>
    <w:rsid w:val="0071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vivos.com.sg/balbc/" TargetMode="External"/><Relationship Id="rId18" Type="http://schemas.openxmlformats.org/officeDocument/2006/relationships/hyperlink" Target="https://www.invivos.com.sg/wh/" TargetMode="External"/><Relationship Id="rId26" Type="http://schemas.openxmlformats.org/officeDocument/2006/relationships/hyperlink" Target="https://www.jax.org/strain/034860" TargetMode="External"/><Relationship Id="rId21" Type="http://schemas.openxmlformats.org/officeDocument/2006/relationships/hyperlink" Target="https://www.invivos.com.sg/balbcjinv/" TargetMode="External"/><Relationship Id="rId34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www.invivos.com.sg/c57bl-6ntac/" TargetMode="External"/><Relationship Id="rId17" Type="http://schemas.openxmlformats.org/officeDocument/2006/relationships/hyperlink" Target="https://www.invivos.com.sg/swiss-webster/" TargetMode="External"/><Relationship Id="rId25" Type="http://schemas.openxmlformats.org/officeDocument/2006/relationships/hyperlink" Target="https://www.invivos.com.sg/nod-scid-2/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vivos.com.sg/c-b-17-scid/" TargetMode="External"/><Relationship Id="rId20" Type="http://schemas.openxmlformats.org/officeDocument/2006/relationships/hyperlink" Target="https://www.invivos.com.sg/c57bl6jinv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invivos.com.sg/nodscidgamma/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nvivos.com.sg/ncr-nude/" TargetMode="External"/><Relationship Id="rId23" Type="http://schemas.openxmlformats.org/officeDocument/2006/relationships/hyperlink" Target="https://www.invivos.com.sg/inbred-nude/" TargetMode="External"/><Relationship Id="rId28" Type="http://schemas.openxmlformats.org/officeDocument/2006/relationships/hyperlink" Target="http://www.invivos.com.sg" TargetMode="External"/><Relationship Id="rId36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s://www.invivos.com.sg/sd/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invivos.com.sg/c3h/" TargetMode="External"/><Relationship Id="rId22" Type="http://schemas.openxmlformats.org/officeDocument/2006/relationships/hyperlink" Target="https://www.invivos.com.sg/outbred-nude/" TargetMode="External"/><Relationship Id="rId27" Type="http://schemas.openxmlformats.org/officeDocument/2006/relationships/hyperlink" Target="https://www.invivos.com.sg/sustainability-at-invivos-reused-ttc/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LArifeen77.INVIVOS\Desktop\Document%20Layout%20Template%20(Portrai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CA465796BA4BB8BB60DD33E2E4F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2203-2D1C-465E-AB62-98CC15FD52F3}"/>
      </w:docPartPr>
      <w:docPartBody>
        <w:p w:rsidR="00BC1E04" w:rsidRDefault="005C6724" w:rsidP="005C6724">
          <w:pPr>
            <w:pStyle w:val="51CA465796BA4BB8BB60DD33E2E4F03C"/>
          </w:pPr>
          <w:r w:rsidRPr="00327556">
            <w:rPr>
              <w:rStyle w:val="PlaceholderText"/>
            </w:rPr>
            <w:t>Choose an item.</w:t>
          </w:r>
        </w:p>
      </w:docPartBody>
    </w:docPart>
    <w:docPart>
      <w:docPartPr>
        <w:name w:val="A82621238469415B90FDFD96F5C93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BB5F5-FDEE-4794-9CBC-4B665484E092}"/>
      </w:docPartPr>
      <w:docPartBody>
        <w:p w:rsidR="00BC1E04" w:rsidRDefault="005C6724" w:rsidP="005C6724">
          <w:pPr>
            <w:pStyle w:val="A82621238469415B90FDFD96F5C93A1D"/>
          </w:pPr>
          <w:r w:rsidRPr="00327556">
            <w:rPr>
              <w:rStyle w:val="PlaceholderText"/>
            </w:rPr>
            <w:t>Choose an item.</w:t>
          </w:r>
        </w:p>
      </w:docPartBody>
    </w:docPart>
    <w:docPart>
      <w:docPartPr>
        <w:name w:val="457D8FD591224180934D6A4378850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51CFD-3253-412C-8144-9E5DF80A6B47}"/>
      </w:docPartPr>
      <w:docPartBody>
        <w:p w:rsidR="00BC1E04" w:rsidRDefault="005C6724" w:rsidP="005C6724">
          <w:pPr>
            <w:pStyle w:val="457D8FD591224180934D6A43788500FC"/>
          </w:pPr>
          <w:r w:rsidRPr="00327556">
            <w:rPr>
              <w:rStyle w:val="PlaceholderText"/>
            </w:rPr>
            <w:t>Choose an item.</w:t>
          </w:r>
        </w:p>
      </w:docPartBody>
    </w:docPart>
    <w:docPart>
      <w:docPartPr>
        <w:name w:val="41AC01B698174E5090C0EB829A799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60254-F705-4729-8196-E437CE093EBB}"/>
      </w:docPartPr>
      <w:docPartBody>
        <w:p w:rsidR="00BC1E04" w:rsidRDefault="005C6724" w:rsidP="005C6724">
          <w:pPr>
            <w:pStyle w:val="41AC01B698174E5090C0EB829A799BF4"/>
          </w:pPr>
          <w:r w:rsidRPr="00327556">
            <w:rPr>
              <w:rStyle w:val="PlaceholderText"/>
            </w:rPr>
            <w:t>Choose an item.</w:t>
          </w:r>
        </w:p>
      </w:docPartBody>
    </w:docPart>
    <w:docPart>
      <w:docPartPr>
        <w:name w:val="C39C69E587074E898ABFD2BE23349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7B8B4-6EE0-4326-9F04-4D6DDD0C118F}"/>
      </w:docPartPr>
      <w:docPartBody>
        <w:p w:rsidR="008179F6" w:rsidRDefault="005C6724" w:rsidP="005C6724">
          <w:pPr>
            <w:pStyle w:val="C39C69E587074E898ABFD2BE23349FE51"/>
          </w:pPr>
          <w:r w:rsidRPr="00BC4DB6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1A179-4793-45F4-A445-0BF0CE3B8489}"/>
      </w:docPartPr>
      <w:docPartBody>
        <w:p w:rsidR="005C6724" w:rsidRDefault="005C6724">
          <w:r w:rsidRPr="0003536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5F"/>
    <w:rsid w:val="001F3B51"/>
    <w:rsid w:val="00296EDC"/>
    <w:rsid w:val="003C0C9A"/>
    <w:rsid w:val="004F7C2F"/>
    <w:rsid w:val="005C53E8"/>
    <w:rsid w:val="005C6724"/>
    <w:rsid w:val="005F47B0"/>
    <w:rsid w:val="006465BF"/>
    <w:rsid w:val="00650171"/>
    <w:rsid w:val="00671BBD"/>
    <w:rsid w:val="008179F6"/>
    <w:rsid w:val="00937B23"/>
    <w:rsid w:val="00956265"/>
    <w:rsid w:val="009A0AF3"/>
    <w:rsid w:val="00A35C3D"/>
    <w:rsid w:val="00B33C94"/>
    <w:rsid w:val="00BC1E04"/>
    <w:rsid w:val="00C2655F"/>
    <w:rsid w:val="00E52E92"/>
    <w:rsid w:val="00F104FA"/>
    <w:rsid w:val="00F1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6724"/>
    <w:rPr>
      <w:color w:val="808080"/>
    </w:rPr>
  </w:style>
  <w:style w:type="paragraph" w:customStyle="1" w:styleId="51CA465796BA4BB8BB60DD33E2E4F03C">
    <w:name w:val="51CA465796BA4BB8BB60DD33E2E4F03C"/>
    <w:rsid w:val="005C6724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  <w:style w:type="paragraph" w:customStyle="1" w:styleId="A82621238469415B90FDFD96F5C93A1D">
    <w:name w:val="A82621238469415B90FDFD96F5C93A1D"/>
    <w:rsid w:val="005C6724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  <w:style w:type="paragraph" w:customStyle="1" w:styleId="C39C69E587074E898ABFD2BE23349FE51">
    <w:name w:val="C39C69E587074E898ABFD2BE23349FE51"/>
    <w:rsid w:val="005C6724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  <w:style w:type="paragraph" w:customStyle="1" w:styleId="457D8FD591224180934D6A43788500FC">
    <w:name w:val="457D8FD591224180934D6A43788500FC"/>
    <w:rsid w:val="005C6724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  <w:style w:type="paragraph" w:customStyle="1" w:styleId="41AC01B698174E5090C0EB829A799BF4">
    <w:name w:val="41AC01B698174E5090C0EB829A799BF4"/>
    <w:rsid w:val="005C6724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943b4c-44fb-491c-b295-7c1ee3e9027d" xsi:nil="true"/>
    <lcf76f155ced4ddcb4097134ff3c332f xmlns="9b3e39cf-8898-4800-bce3-d5174ee6438d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D21CBEE64FA438B5E0892B7DE7D39" ma:contentTypeVersion="18" ma:contentTypeDescription="Create a new document." ma:contentTypeScope="" ma:versionID="99d7dc521e2fae5fb7333539e9ce73d8">
  <xsd:schema xmlns:xsd="http://www.w3.org/2001/XMLSchema" xmlns:xs="http://www.w3.org/2001/XMLSchema" xmlns:p="http://schemas.microsoft.com/office/2006/metadata/properties" xmlns:ns2="40943b4c-44fb-491c-b295-7c1ee3e9027d" xmlns:ns3="9b3e39cf-8898-4800-bce3-d5174ee6438d" targetNamespace="http://schemas.microsoft.com/office/2006/metadata/properties" ma:root="true" ma:fieldsID="79ce8fc46a2a7649d28e2c50690cb89f" ns2:_="" ns3:_="">
    <xsd:import namespace="40943b4c-44fb-491c-b295-7c1ee3e9027d"/>
    <xsd:import namespace="9b3e39cf-8898-4800-bce3-d5174ee643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43b4c-44fb-491c-b295-7c1ee3e9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ef4658-dee8-401a-ae5e-5d79c040f472}" ma:internalName="TaxCatchAll" ma:showField="CatchAllData" ma:web="40943b4c-44fb-491c-b295-7c1ee3e902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e39cf-8898-4800-bce3-d5174ee64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e9f296-8485-49e7-b118-6eb4e068ec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BB558A-1439-4E42-AA84-42E2155E056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DC2193-406C-4EAF-AF44-EC236F40EF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159D95-51A4-4153-A3CC-B5538BD904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EE9CC8-1DB6-4E14-9C10-47A37936A280}">
  <ds:schemaRefs>
    <ds:schemaRef ds:uri="http://schemas.microsoft.com/office/2006/metadata/properties"/>
    <ds:schemaRef ds:uri="http://schemas.microsoft.com/office/infopath/2007/PartnerControls"/>
    <ds:schemaRef ds:uri="40943b4c-44fb-491c-b295-7c1ee3e9027d"/>
    <ds:schemaRef ds:uri="9b3e39cf-8898-4800-bce3-d5174ee6438d"/>
  </ds:schemaRefs>
</ds:datastoreItem>
</file>

<file path=customXml/itemProps5.xml><?xml version="1.0" encoding="utf-8"?>
<ds:datastoreItem xmlns:ds="http://schemas.openxmlformats.org/officeDocument/2006/customXml" ds:itemID="{14052C43-A5AE-4D34-B117-6C6AF8CD9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43b4c-44fb-491c-b295-7c1ee3e9027d"/>
    <ds:schemaRef ds:uri="9b3e39cf-8898-4800-bce3-d5174ee64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Layout Template (Portrait)</Template>
  <TotalTime>3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[Type the document title]</vt:lpstr>
    </vt:vector>
  </TitlesOfParts>
  <Company/>
  <LinksUpToDate>false</LinksUpToDate>
  <CharactersWithSpaces>3465</CharactersWithSpaces>
  <SharedDoc>false</SharedDoc>
  <HLinks>
    <vt:vector size="102" baseType="variant">
      <vt:variant>
        <vt:i4>6488112</vt:i4>
      </vt:variant>
      <vt:variant>
        <vt:i4>138</vt:i4>
      </vt:variant>
      <vt:variant>
        <vt:i4>0</vt:i4>
      </vt:variant>
      <vt:variant>
        <vt:i4>5</vt:i4>
      </vt:variant>
      <vt:variant>
        <vt:lpwstr>http://www.invivos.com.sg/</vt:lpwstr>
      </vt:variant>
      <vt:variant>
        <vt:lpwstr/>
      </vt:variant>
      <vt:variant>
        <vt:i4>655380</vt:i4>
      </vt:variant>
      <vt:variant>
        <vt:i4>123</vt:i4>
      </vt:variant>
      <vt:variant>
        <vt:i4>0</vt:i4>
      </vt:variant>
      <vt:variant>
        <vt:i4>5</vt:i4>
      </vt:variant>
      <vt:variant>
        <vt:lpwstr>https://www.invivos.com.sg/sustainability-at-invivos-reused-ttc/</vt:lpwstr>
      </vt:variant>
      <vt:variant>
        <vt:lpwstr/>
      </vt:variant>
      <vt:variant>
        <vt:i4>1245206</vt:i4>
      </vt:variant>
      <vt:variant>
        <vt:i4>57</vt:i4>
      </vt:variant>
      <vt:variant>
        <vt:i4>0</vt:i4>
      </vt:variant>
      <vt:variant>
        <vt:i4>5</vt:i4>
      </vt:variant>
      <vt:variant>
        <vt:lpwstr>https://www.jax.org/strain/034860</vt:lpwstr>
      </vt:variant>
      <vt:variant>
        <vt:lpwstr/>
      </vt:variant>
      <vt:variant>
        <vt:i4>3801215</vt:i4>
      </vt:variant>
      <vt:variant>
        <vt:i4>54</vt:i4>
      </vt:variant>
      <vt:variant>
        <vt:i4>0</vt:i4>
      </vt:variant>
      <vt:variant>
        <vt:i4>5</vt:i4>
      </vt:variant>
      <vt:variant>
        <vt:lpwstr>https://www.invivos.com.sg/nod-scid-2/</vt:lpwstr>
      </vt:variant>
      <vt:variant>
        <vt:lpwstr/>
      </vt:variant>
      <vt:variant>
        <vt:i4>393238</vt:i4>
      </vt:variant>
      <vt:variant>
        <vt:i4>51</vt:i4>
      </vt:variant>
      <vt:variant>
        <vt:i4>0</vt:i4>
      </vt:variant>
      <vt:variant>
        <vt:i4>5</vt:i4>
      </vt:variant>
      <vt:variant>
        <vt:lpwstr>https://www.invivos.com.sg/nodscidgamma/</vt:lpwstr>
      </vt:variant>
      <vt:variant>
        <vt:lpwstr/>
      </vt:variant>
      <vt:variant>
        <vt:i4>8126523</vt:i4>
      </vt:variant>
      <vt:variant>
        <vt:i4>48</vt:i4>
      </vt:variant>
      <vt:variant>
        <vt:i4>0</vt:i4>
      </vt:variant>
      <vt:variant>
        <vt:i4>5</vt:i4>
      </vt:variant>
      <vt:variant>
        <vt:lpwstr>https://www.invivos.com.sg/inbred-nude-or-balb-c-nude/</vt:lpwstr>
      </vt:variant>
      <vt:variant>
        <vt:lpwstr/>
      </vt:variant>
      <vt:variant>
        <vt:i4>71</vt:i4>
      </vt:variant>
      <vt:variant>
        <vt:i4>45</vt:i4>
      </vt:variant>
      <vt:variant>
        <vt:i4>0</vt:i4>
      </vt:variant>
      <vt:variant>
        <vt:i4>5</vt:i4>
      </vt:variant>
      <vt:variant>
        <vt:lpwstr>https://www.invivos.com.sg/outbred-nude/</vt:lpwstr>
      </vt:variant>
      <vt:variant>
        <vt:lpwstr/>
      </vt:variant>
      <vt:variant>
        <vt:i4>5898255</vt:i4>
      </vt:variant>
      <vt:variant>
        <vt:i4>42</vt:i4>
      </vt:variant>
      <vt:variant>
        <vt:i4>0</vt:i4>
      </vt:variant>
      <vt:variant>
        <vt:i4>5</vt:i4>
      </vt:variant>
      <vt:variant>
        <vt:lpwstr>https://www.invivos.com.sg/balbcjinv/</vt:lpwstr>
      </vt:variant>
      <vt:variant>
        <vt:lpwstr/>
      </vt:variant>
      <vt:variant>
        <vt:i4>3866742</vt:i4>
      </vt:variant>
      <vt:variant>
        <vt:i4>39</vt:i4>
      </vt:variant>
      <vt:variant>
        <vt:i4>0</vt:i4>
      </vt:variant>
      <vt:variant>
        <vt:i4>5</vt:i4>
      </vt:variant>
      <vt:variant>
        <vt:lpwstr>https://www.invivos.com.sg/c57bl6jinv/</vt:lpwstr>
      </vt:variant>
      <vt:variant>
        <vt:lpwstr/>
      </vt:variant>
      <vt:variant>
        <vt:i4>7602284</vt:i4>
      </vt:variant>
      <vt:variant>
        <vt:i4>36</vt:i4>
      </vt:variant>
      <vt:variant>
        <vt:i4>0</vt:i4>
      </vt:variant>
      <vt:variant>
        <vt:i4>5</vt:i4>
      </vt:variant>
      <vt:variant>
        <vt:lpwstr>https://www.invivos.com.sg/sd/</vt:lpwstr>
      </vt:variant>
      <vt:variant>
        <vt:lpwstr/>
      </vt:variant>
      <vt:variant>
        <vt:i4>7340128</vt:i4>
      </vt:variant>
      <vt:variant>
        <vt:i4>33</vt:i4>
      </vt:variant>
      <vt:variant>
        <vt:i4>0</vt:i4>
      </vt:variant>
      <vt:variant>
        <vt:i4>5</vt:i4>
      </vt:variant>
      <vt:variant>
        <vt:lpwstr>https://www.invivos.com.sg/wh/</vt:lpwstr>
      </vt:variant>
      <vt:variant>
        <vt:lpwstr/>
      </vt:variant>
      <vt:variant>
        <vt:i4>5374034</vt:i4>
      </vt:variant>
      <vt:variant>
        <vt:i4>30</vt:i4>
      </vt:variant>
      <vt:variant>
        <vt:i4>0</vt:i4>
      </vt:variant>
      <vt:variant>
        <vt:i4>5</vt:i4>
      </vt:variant>
      <vt:variant>
        <vt:lpwstr>https://www.invivos.com.sg/swiss-webster/</vt:lpwstr>
      </vt:variant>
      <vt:variant>
        <vt:lpwstr/>
      </vt:variant>
      <vt:variant>
        <vt:i4>3276837</vt:i4>
      </vt:variant>
      <vt:variant>
        <vt:i4>27</vt:i4>
      </vt:variant>
      <vt:variant>
        <vt:i4>0</vt:i4>
      </vt:variant>
      <vt:variant>
        <vt:i4>5</vt:i4>
      </vt:variant>
      <vt:variant>
        <vt:lpwstr>https://www.invivos.com.sg/c-b-17-scid/</vt:lpwstr>
      </vt:variant>
      <vt:variant>
        <vt:lpwstr/>
      </vt:variant>
      <vt:variant>
        <vt:i4>1114198</vt:i4>
      </vt:variant>
      <vt:variant>
        <vt:i4>24</vt:i4>
      </vt:variant>
      <vt:variant>
        <vt:i4>0</vt:i4>
      </vt:variant>
      <vt:variant>
        <vt:i4>5</vt:i4>
      </vt:variant>
      <vt:variant>
        <vt:lpwstr>https://www.invivos.com.sg/ncr-nude/</vt:lpwstr>
      </vt:variant>
      <vt:variant>
        <vt:lpwstr/>
      </vt:variant>
      <vt:variant>
        <vt:i4>2293819</vt:i4>
      </vt:variant>
      <vt:variant>
        <vt:i4>21</vt:i4>
      </vt:variant>
      <vt:variant>
        <vt:i4>0</vt:i4>
      </vt:variant>
      <vt:variant>
        <vt:i4>5</vt:i4>
      </vt:variant>
      <vt:variant>
        <vt:lpwstr>https://www.invivos.com.sg/c3h/</vt:lpwstr>
      </vt:variant>
      <vt:variant>
        <vt:lpwstr/>
      </vt:variant>
      <vt:variant>
        <vt:i4>4521995</vt:i4>
      </vt:variant>
      <vt:variant>
        <vt:i4>18</vt:i4>
      </vt:variant>
      <vt:variant>
        <vt:i4>0</vt:i4>
      </vt:variant>
      <vt:variant>
        <vt:i4>5</vt:i4>
      </vt:variant>
      <vt:variant>
        <vt:lpwstr>https://www.invivos.com.sg/balbc/</vt:lpwstr>
      </vt:variant>
      <vt:variant>
        <vt:lpwstr/>
      </vt:variant>
      <vt:variant>
        <vt:i4>3211389</vt:i4>
      </vt:variant>
      <vt:variant>
        <vt:i4>15</vt:i4>
      </vt:variant>
      <vt:variant>
        <vt:i4>0</vt:i4>
      </vt:variant>
      <vt:variant>
        <vt:i4>5</vt:i4>
      </vt:variant>
      <vt:variant>
        <vt:lpwstr>https://www.invivos.com.sg/c57bl-6ntac/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[Type the document title]</dc:title>
  <dc:subject/>
  <dc:creator>BMSI</dc:creator>
  <cp:keywords>Document Layout</cp:keywords>
  <cp:lastModifiedBy>Nur Zahfirah Binte Jamaldin</cp:lastModifiedBy>
  <cp:revision>4</cp:revision>
  <cp:lastPrinted>2021-02-26T15:10:00Z</cp:lastPrinted>
  <dcterms:created xsi:type="dcterms:W3CDTF">2025-05-07T03:58:00Z</dcterms:created>
  <dcterms:modified xsi:type="dcterms:W3CDTF">2025-05-07T04:00:00Z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Nur Lydiana Binte Arifeen</vt:lpwstr>
  </property>
  <property fmtid="{D5CDD505-2E9C-101B-9397-08002B2CF9AE}" pid="3" name="Order">
    <vt:lpwstr>12897800.0000000</vt:lpwstr>
  </property>
  <property fmtid="{D5CDD505-2E9C-101B-9397-08002B2CF9AE}" pid="4" name="display_urn:schemas-microsoft-com:office:office#Author">
    <vt:lpwstr>Nur Lydiana Binte Arifeen</vt:lpwstr>
  </property>
  <property fmtid="{D5CDD505-2E9C-101B-9397-08002B2CF9AE}" pid="5" name="ContentTypeId">
    <vt:lpwstr>0x010100411D21CBEE64FA438B5E0892B7DE7D39</vt:lpwstr>
  </property>
  <property fmtid="{D5CDD505-2E9C-101B-9397-08002B2CF9AE}" pid="6" name="MediaServiceImageTags">
    <vt:lpwstr/>
  </property>
</Properties>
</file>